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062" w:tblpY="4685"/>
        <w:tblW w:w="8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8097"/>
      </w:tblGrid>
      <w:tr w:rsidR="00897FB4" w:rsidRPr="00897FB4" w14:paraId="328F7E69" w14:textId="77777777" w:rsidTr="001E5FE5">
        <w:trPr>
          <w:trHeight w:val="7813"/>
          <w:tblHeader/>
        </w:trPr>
        <w:tc>
          <w:tcPr>
            <w:tcW w:w="8097" w:type="dxa"/>
          </w:tcPr>
          <w:p w14:paraId="7FC67E20" w14:textId="77777777" w:rsidR="00897FB4" w:rsidRPr="0043020F" w:rsidRDefault="0043020F" w:rsidP="0043020F">
            <w:pPr>
              <w:pStyle w:val="Subtitle"/>
              <w:rPr>
                <w:sz w:val="40"/>
                <w:szCs w:val="40"/>
              </w:rPr>
            </w:pPr>
            <w:r w:rsidRPr="0043020F">
              <w:rPr>
                <w:sz w:val="40"/>
                <w:szCs w:val="40"/>
              </w:rPr>
              <w:t>SPECIAL GAME!</w:t>
            </w:r>
          </w:p>
          <w:p w14:paraId="7CE1804A" w14:textId="77777777" w:rsidR="00897FB4" w:rsidRPr="00897FB4" w:rsidRDefault="0043020F" w:rsidP="0043020F">
            <w:pPr>
              <w:pStyle w:val="Title"/>
            </w:pPr>
            <w:r>
              <w:t>EIGHT IS ENOUGH</w:t>
            </w:r>
          </w:p>
          <w:p w14:paraId="7203A206" w14:textId="77777777" w:rsidR="00897FB4" w:rsidRPr="0043020F" w:rsidRDefault="0043020F" w:rsidP="0043020F">
            <w:pPr>
              <w:pStyle w:val="Subtitle"/>
              <w:rPr>
                <w:sz w:val="28"/>
                <w:szCs w:val="28"/>
              </w:rPr>
            </w:pPr>
            <w:r w:rsidRPr="0043020F">
              <w:rPr>
                <w:sz w:val="28"/>
                <w:szCs w:val="28"/>
              </w:rPr>
              <w:t xml:space="preserve">HOSTED BY </w:t>
            </w:r>
            <w:r>
              <w:rPr>
                <w:sz w:val="28"/>
                <w:szCs w:val="28"/>
              </w:rPr>
              <w:t>SEATTLE BRIDGE UNIT 446</w:t>
            </w:r>
          </w:p>
          <w:p w14:paraId="106BA5DC" w14:textId="77777777" w:rsidR="00897FB4" w:rsidRPr="00C6352A" w:rsidRDefault="0079664C" w:rsidP="00C6352A">
            <w:pPr>
              <w:pStyle w:val="Date"/>
              <w:ind w:left="0"/>
              <w:rPr>
                <w:sz w:val="40"/>
                <w:szCs w:val="40"/>
              </w:rPr>
            </w:pPr>
            <w:r w:rsidRPr="00C6352A">
              <w:rPr>
                <w:sz w:val="40"/>
                <w:szCs w:val="40"/>
              </w:rPr>
              <w:t>Sunday, may 7</w:t>
            </w:r>
          </w:p>
          <w:p w14:paraId="0CC6AF22" w14:textId="77777777" w:rsidR="00897FB4" w:rsidRPr="00C6352A" w:rsidRDefault="0079664C" w:rsidP="0043020F">
            <w:pPr>
              <w:pStyle w:val="Time"/>
              <w:rPr>
                <w:sz w:val="40"/>
                <w:szCs w:val="40"/>
              </w:rPr>
            </w:pPr>
            <w:r w:rsidRPr="00C6352A">
              <w:rPr>
                <w:sz w:val="40"/>
                <w:szCs w:val="40"/>
              </w:rPr>
              <w:t>1:00 PM</w:t>
            </w:r>
          </w:p>
          <w:p w14:paraId="3D396665" w14:textId="77777777" w:rsidR="00897FB4" w:rsidRPr="00C6352A" w:rsidRDefault="0079664C" w:rsidP="0043020F">
            <w:pPr>
              <w:pStyle w:val="Location"/>
              <w:rPr>
                <w:sz w:val="32"/>
                <w:szCs w:val="32"/>
              </w:rPr>
            </w:pPr>
            <w:r w:rsidRPr="00C6352A">
              <w:rPr>
                <w:sz w:val="32"/>
                <w:szCs w:val="32"/>
              </w:rPr>
              <w:t>Seattle Bridge Center</w:t>
            </w:r>
          </w:p>
          <w:p w14:paraId="5E1A0FA0" w14:textId="77777777" w:rsidR="00897FB4" w:rsidRPr="00C6352A" w:rsidRDefault="0043020F" w:rsidP="0043020F">
            <w:pPr>
              <w:pStyle w:val="Location"/>
              <w:rPr>
                <w:sz w:val="32"/>
                <w:szCs w:val="32"/>
              </w:rPr>
            </w:pPr>
            <w:r w:rsidRPr="00C6352A">
              <w:rPr>
                <w:sz w:val="32"/>
                <w:szCs w:val="32"/>
              </w:rPr>
              <w:t>1539 NE 145</w:t>
            </w:r>
            <w:r w:rsidRPr="00C6352A">
              <w:rPr>
                <w:sz w:val="32"/>
                <w:szCs w:val="32"/>
                <w:vertAlign w:val="superscript"/>
              </w:rPr>
              <w:t>TH</w:t>
            </w:r>
            <w:r w:rsidRPr="00C6352A">
              <w:rPr>
                <w:sz w:val="32"/>
                <w:szCs w:val="32"/>
              </w:rPr>
              <w:t xml:space="preserve"> ST., SEATTLE, WA</w:t>
            </w:r>
          </w:p>
          <w:p w14:paraId="28D64C49" w14:textId="77777777" w:rsidR="00C6352A" w:rsidRDefault="0079664C" w:rsidP="0043020F">
            <w:pPr>
              <w:ind w:left="0"/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</w:pPr>
            <w:r w:rsidRPr="0079664C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"Eight is Enough" is a one-session Swiss Team event that is gaining popularity across the ACBL in clubs and units.</w:t>
            </w:r>
            <w:r w:rsidR="00C6352A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 xml:space="preserve"> </w:t>
            </w:r>
          </w:p>
          <w:p w14:paraId="40395A38" w14:textId="77777777" w:rsidR="00C6352A" w:rsidRDefault="00C6352A" w:rsidP="0043020F">
            <w:pPr>
              <w:ind w:left="0"/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</w:pPr>
          </w:p>
          <w:p w14:paraId="7346FE0B" w14:textId="77777777" w:rsidR="00793C17" w:rsidRDefault="00CA26A5" w:rsidP="0043020F">
            <w:pPr>
              <w:ind w:left="0"/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</w:pPr>
            <w:r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You will need to p</w:t>
            </w:r>
            <w:r w:rsidR="00C6352A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 xml:space="preserve">ut together a </w:t>
            </w:r>
            <w:r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 xml:space="preserve">4-person </w:t>
            </w:r>
            <w:r w:rsidR="00C6352A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team w</w:t>
            </w:r>
            <w:r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orth</w:t>
            </w:r>
            <w:r w:rsidR="00C6352A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 xml:space="preserve"> no more than 8 points</w:t>
            </w:r>
            <w:r w:rsidR="00793C17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:</w:t>
            </w:r>
          </w:p>
          <w:p w14:paraId="058CD4D3" w14:textId="77777777" w:rsidR="00CA26A5" w:rsidRDefault="0079664C" w:rsidP="0043020F">
            <w:pPr>
              <w:ind w:left="0"/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</w:pPr>
            <w:proofErr w:type="gramStart"/>
            <w:r w:rsidRPr="0079664C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A players</w:t>
            </w:r>
            <w:proofErr w:type="gramEnd"/>
            <w:r w:rsidR="00793C17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 xml:space="preserve"> (over 2000 MP’s)</w:t>
            </w:r>
            <w:r w:rsidRPr="0079664C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 xml:space="preserve"> are worth 3 points, </w:t>
            </w:r>
          </w:p>
          <w:p w14:paraId="06CD5AA1" w14:textId="77777777" w:rsidR="00CA26A5" w:rsidRDefault="0079664C" w:rsidP="0043020F">
            <w:pPr>
              <w:ind w:left="0"/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</w:pPr>
            <w:r w:rsidRPr="0079664C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 xml:space="preserve">B players </w:t>
            </w:r>
            <w:r w:rsidR="00CA26A5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(500-</w:t>
            </w:r>
            <w:r w:rsidRPr="0079664C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2</w:t>
            </w:r>
            <w:r w:rsidR="00CA26A5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000</w:t>
            </w:r>
            <w:r w:rsidRPr="0079664C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 xml:space="preserve"> </w:t>
            </w:r>
            <w:r w:rsidR="00CA26A5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MP’s) are worth 2 points</w:t>
            </w:r>
          </w:p>
          <w:p w14:paraId="0F1A79E7" w14:textId="77777777" w:rsidR="0079664C" w:rsidRPr="0079664C" w:rsidRDefault="0079664C" w:rsidP="0043020F">
            <w:pPr>
              <w:ind w:left="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9664C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 xml:space="preserve">C players </w:t>
            </w:r>
            <w:r w:rsidR="00CA26A5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(0-500</w:t>
            </w:r>
            <w:r w:rsidR="001E5FE5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 xml:space="preserve"> MP’s</w:t>
            </w:r>
            <w:bookmarkStart w:id="0" w:name="_GoBack"/>
            <w:bookmarkEnd w:id="0"/>
            <w:r w:rsidR="00CA26A5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 xml:space="preserve">) are worth </w:t>
            </w:r>
            <w:r w:rsidRPr="0079664C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1 point..</w:t>
            </w:r>
            <w:r w:rsidRPr="0079664C">
              <w:rPr>
                <w:rFonts w:ascii="Helvetica" w:eastAsia="Times New Roman" w:hAnsi="Helvetica" w:cs="Times New Roman"/>
                <w:color w:val="202020"/>
                <w:lang w:eastAsia="en-US"/>
              </w:rPr>
              <w:br/>
            </w:r>
            <w:r w:rsidRPr="0079664C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 xml:space="preserve">(Note that these flights are only used for team assignments; event stratification will be based on the average </w:t>
            </w:r>
            <w:proofErr w:type="spellStart"/>
            <w:r w:rsidRPr="0079664C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masterpoints</w:t>
            </w:r>
            <w:proofErr w:type="spellEnd"/>
            <w:r w:rsidRPr="0079664C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 xml:space="preserve"> of the attending teams.)</w:t>
            </w:r>
            <w:r w:rsidRPr="0079664C">
              <w:rPr>
                <w:rFonts w:ascii="Helvetica" w:eastAsia="Times New Roman" w:hAnsi="Helvetica" w:cs="Times New Roman"/>
                <w:color w:val="202020"/>
                <w:lang w:eastAsia="en-US"/>
              </w:rPr>
              <w:br/>
            </w:r>
            <w:r w:rsidRPr="0079664C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The cost is $48 per team.</w:t>
            </w:r>
            <w:r w:rsidRPr="0079664C">
              <w:rPr>
                <w:rFonts w:ascii="Helvetica" w:eastAsia="Times New Roman" w:hAnsi="Helvetica" w:cs="Times New Roman"/>
                <w:color w:val="202020"/>
                <w:lang w:eastAsia="en-US"/>
              </w:rPr>
              <w:br/>
            </w:r>
            <w:r w:rsidRPr="0079664C">
              <w:rPr>
                <w:rFonts w:ascii="Helvetica" w:eastAsia="Times New Roman" w:hAnsi="Helvetica" w:cs="Times New Roman"/>
                <w:color w:val="202020"/>
                <w:shd w:val="clear" w:color="auto" w:fill="FFFFFF"/>
                <w:lang w:eastAsia="en-US"/>
              </w:rPr>
              <w:t>We hope to see you there!</w:t>
            </w:r>
          </w:p>
          <w:p w14:paraId="05C35B3A" w14:textId="77777777" w:rsidR="00897FB4" w:rsidRPr="00897FB4" w:rsidRDefault="00897FB4" w:rsidP="0043020F"/>
        </w:tc>
      </w:tr>
    </w:tbl>
    <w:tbl>
      <w:tblPr>
        <w:tblW w:w="9317" w:type="dxa"/>
        <w:tblInd w:w="-711" w:type="dxa"/>
        <w:tblLayout w:type="fixed"/>
        <w:tblLook w:val="04A0" w:firstRow="1" w:lastRow="0" w:firstColumn="1" w:lastColumn="0" w:noHBand="0" w:noVBand="1"/>
        <w:tblDescription w:val="Event flyer layout table"/>
      </w:tblPr>
      <w:tblGrid>
        <w:gridCol w:w="9317"/>
      </w:tblGrid>
      <w:tr w:rsidR="00897FB4" w:rsidRPr="00897FB4" w14:paraId="581A9BF1" w14:textId="77777777" w:rsidTr="001E5FE5">
        <w:trPr>
          <w:trHeight w:hRule="exact" w:val="720"/>
        </w:trPr>
        <w:tc>
          <w:tcPr>
            <w:tcW w:w="9317" w:type="dxa"/>
            <w:shd w:val="clear" w:color="auto" w:fill="F7F3E2" w:themeFill="background2"/>
            <w:vAlign w:val="center"/>
          </w:tcPr>
          <w:p w14:paraId="45F160C7" w14:textId="77777777" w:rsidR="00897FB4" w:rsidRPr="00ED16F0" w:rsidRDefault="00ED16F0" w:rsidP="00F80D1D">
            <w:pPr>
              <w:pStyle w:val="ContactInfo"/>
              <w:ind w:left="-18"/>
              <w:jc w:val="center"/>
              <w:rPr>
                <w:rFonts w:cs="Arial"/>
              </w:rPr>
            </w:pPr>
            <w:r w:rsidRPr="00ED16F0">
              <w:rPr>
                <w:rFonts w:cs="Arial"/>
              </w:rPr>
              <w:t>For more info or to pre-register (not required) email sbu446partnership@gmail.com</w:t>
            </w:r>
          </w:p>
        </w:tc>
      </w:tr>
    </w:tbl>
    <w:p w14:paraId="0FDD4ABD" w14:textId="77777777" w:rsidR="002A068F" w:rsidRPr="00ED16F0" w:rsidRDefault="002A068F" w:rsidP="001E5FE5">
      <w:pPr>
        <w:ind w:left="0"/>
      </w:pPr>
    </w:p>
    <w:sectPr w:rsidR="002A068F" w:rsidRPr="00ED16F0" w:rsidSect="00A95506">
      <w:headerReference w:type="default" r:id="rId10"/>
      <w:footerReference w:type="default" r:id="rId11"/>
      <w:headerReference w:type="first" r:id="rId12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9EDC0" w14:textId="77777777" w:rsidR="00E7211C" w:rsidRDefault="00E7211C" w:rsidP="0068245E">
      <w:pPr>
        <w:spacing w:after="0" w:line="240" w:lineRule="auto"/>
      </w:pPr>
      <w:r>
        <w:separator/>
      </w:r>
    </w:p>
  </w:endnote>
  <w:endnote w:type="continuationSeparator" w:id="0">
    <w:p w14:paraId="1A9671D8" w14:textId="77777777" w:rsidR="00E7211C" w:rsidRDefault="00E7211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055943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F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E1491E" w14:textId="77777777" w:rsidR="00E7211C" w:rsidRDefault="00E7211C" w:rsidP="0068245E">
      <w:pPr>
        <w:spacing w:after="0" w:line="240" w:lineRule="auto"/>
      </w:pPr>
      <w:r>
        <w:separator/>
      </w:r>
    </w:p>
  </w:footnote>
  <w:footnote w:type="continuationSeparator" w:id="0">
    <w:p w14:paraId="27B7F40F" w14:textId="77777777" w:rsidR="00E7211C" w:rsidRDefault="00E7211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6359D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6765060" wp14:editId="03F61FB0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A632F2" id="Group 3" o:spid="_x0000_s1026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10,3048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25;width:5464810;height:3038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n&#10;mMrBAAAA2gAAAA8AAABkcnMvZG93bnJldi54bWxEj0GLwjAUhO+C/yE8wYtoYhGRahRZWHEPHtb6&#10;Ax7Ns602L7WJtf77zcLCHoeZ+YbZ7Hpbi45aXznWMJ8pEMS5MxUXGi7Z53QFwgdkg7Vj0vAmD7vt&#10;cLDB1LgXf1N3DoWIEPYpaihDaFIpfV6SRT9zDXH0rq61GKJsC2lafEW4rWWi1FJarDgulNjQR0n5&#10;/fy0Gmgyxyx7HPuEv7rJSRVJpW4Hrcejfr8GEagP/+G/9tFoWMDvlXgD5PY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HnmMrBAAAA2gAAAA8AAAAAAAAAAAAAAAAAnAIAAGRy&#10;cy9kb3ducmV2LnhtbFBLBQYAAAAABAAEAPcAAACKAw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25;width:3674110;height:2809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P&#10;oMDDAAAA2gAAAA8AAABkcnMvZG93bnJldi54bWxEj09rAjEUxO8Fv0N4hV5CzbpgldUoIhQ8lOI/&#10;PL9unruhm5dlE3X77RtB8DjMzG+Y+bJ3jbhSF6xnDaNhBoK49MZypeF4+HyfgggR2WDjmTT8UYDl&#10;YvAyx8L4G+/ouo+VSBAOBWqoY2wLpUJZk8Mw9C1x8s6+cxiT7CplOrwluGtUnmUfyqHltFBjS+ua&#10;yt/9xWmQNt8cy20uf075l5Tfl0mUdqL122u/moGI1Mdn+NHeGA1juF9JN0At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I+gwMMAAADaAAAADwAAAAAAAAAAAAAAAACcAgAA&#10;ZHJzL2Rvd25yZXYueG1sUEsFBgAAAAAEAAQA9wAAAIwD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50;top:1009650;width:407021;height:505416;rotation:1467172fd;visibility:visible;mso-wrap-style:square;v-text-anchor:top" coordsize="1881,2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/XtuxAAA&#10;ANoAAAAPAAAAZHJzL2Rvd25yZXYueG1sRI9Ba8JAFITvBf/D8gremk0jaEldJRYFb5KkPfT2yL4m&#10;odm3aXaN0V/fLQg9DjPzDbPeTqYTIw2utazgOYpBEFdWt1wreC8PTy8gnEfW2FkmBVdysN3MHtaY&#10;anvhnMbC1yJA2KWooPG+T6V0VUMGXWR74uB92cGgD3KopR7wEuCmk0kcL6XBlsNCgz29NVR9F2ej&#10;4PNngeXx9pGs8hMvzDUb97tiVGr+OGWvIDxN/j98bx+1giX8XQk3QG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v17bsQAAADaAAAADwAAAAAAAAAAAAAAAACXAgAAZHJzL2Rv&#10;d25yZXYueG1sUEsFBgAAAAAEAAQA9QAAAIgDAAAAAA==&#10;" path="m1398,73l1342,57,1288,43,1235,31,1181,21,1130,13,1079,7,1030,3,982,1,934,,887,1,842,4,797,9,753,15,711,23,670,32,629,43,590,55,551,70,514,84,479,101,443,118,410,137,377,157,346,179,316,202,286,225,258,249,231,275,206,300,181,328,158,356,137,385,138,390,141,397,146,405,150,413,164,431,181,454,202,478,228,507,257,537,290,571,328,608,369,647,413,689,461,733,569,831,690,937,680,930,652,907,610,873,555,829,492,778,423,722,351,666,278,608,208,555,144,506,88,466,44,436,26,425,14,418,5,416,,417,1,422,7,434,19,449,37,470,49,490,69,521,95,565,127,616,164,673,204,738,248,806,295,877,342,950,390,1021,439,1089,485,1155,531,1216,573,1269,593,1293,612,1314,630,1332,646,1348,648,1350,650,1351,654,1350,660,1348,675,1339,696,1324,723,1301,754,1273,791,1236,831,1193,831,1194,831,1207,714,1351,611,1479,522,1589,447,1685,383,1766,331,1835,289,1893,257,1939,245,1959,233,1978,225,1994,217,2008,212,2022,208,2033,206,2043,205,2052,206,2059,207,2066,210,2073,213,2078,223,2089,236,2099,259,2111,286,2127,311,2143,334,2156,390,2187,442,2215,492,2240,539,2261,584,2280,628,2296,669,2308,707,2319,744,2327,780,2332,812,2337,843,2338,872,2339,899,2338,924,2335,948,2331,969,2327,989,2321,1008,2315,1025,2308,1039,2300,1054,2292,1066,2285,1076,2277,1094,2263,1105,2251,1113,2244,1115,2241,1126,2234,1157,2212,1179,2197,1206,2177,1235,2155,1267,2129,1301,2100,1337,2068,1375,2034,1413,1996,1452,1955,1491,1912,1511,1888,1530,1865,1549,1841,1568,1816,1564,1807,1558,1796,1550,1783,1538,1769,1523,1751,1506,1730,1483,1706,1458,1680,1428,1649,1393,1615,1353,1577,1309,1534,1203,1437,1072,1320,1101,1347,1181,1418,1235,1463,1295,1514,1359,1568,1426,1621,1460,1648,1493,1673,1528,1698,1560,1721,1592,1743,1623,1764,1653,1782,1682,1799,1708,1812,1732,1823,1754,1831,1774,1835,1791,1836,1805,1834,1815,1827,1823,1816,1831,1797,1837,1777,1844,1757,1850,1736,1855,1715,1860,1693,1864,1671,1867,1648,1873,1600,1876,1551,1878,1500,1880,1448,1881,1409,1881,1372,1880,1336,1877,1299,1874,1265,1871,1229,1865,1196,1860,1163,1853,1130,1846,1099,1837,1068,1829,1038,1820,1010,1809,981,1797,952,1785,925,1773,899,1760,873,1745,848,1731,823,1715,800,1700,776,1683,754,1666,732,1649,711,1631,691,1612,671,1592,652,1573,634,1553,617,1532,600,1511,583,1507,582,1500,583,1493,587,1484,591,1463,603,1439,621,1410,644,1378,671,1343,702,1306,738,1266,775,1225,816,1183,860,1140,904,1097,951,1055,997,1013,1045,973,1094,964,1094,961,1095,958,1099,958,1107,958,1094,958,1079,1047,964,1129,860,1203,764,1269,677,1329,599,1382,529,1429,467,1470,411,1506,364,1534,323,1559,288,1578,260,1592,238,1602,221,1609,208,1610,201,1589,181,1565,161,1541,143,1514,126,1488,111,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50;top:1828800;width:323795;height:299362;rotation:1467172fd;visibility:visible;mso-wrap-style:square;v-text-anchor:top" coordsize="1492,1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ScWhwwAA&#10;ANoAAAAPAAAAZHJzL2Rvd25yZXYueG1sRI9Ba4NAFITvhf6H5RVyKXGtBRNMNqEIhZReGpXk+nBf&#10;VOK+FXdr7L/vFgo5DjPzDbPdz6YXE42us6zgJYpBENdWd9woqMr35RqE88gae8uk4Icc7HePD1vM&#10;tL3xkabCNyJA2GWooPV+yKR0dUsGXWQH4uBd7GjQBzk2Uo94C3DTyySOU2mw47DQ4kB5S/W1+DYK&#10;0urjq3rG7vWax5+lndypT8+JUoun+W0DwtPs7+H/9kErWMHflXAD5O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ScWhwwAAANoAAAAPAAAAAAAAAAAAAAAAAJcCAABkcnMvZG93&#10;bnJldi54bWxQSwUGAAAAAAQABAD1AAAAhwMAAAAA&#10;" path="m1304,283l1295,278,1270,265,1233,246,1183,223,1154,211,1122,198,1088,187,1052,175,1014,165,975,155,934,147,892,142,909,60,917,18,920,2,921,,915,1,899,5,874,12,843,21,805,33,765,47,744,56,722,65,701,74,680,85,657,95,633,107,611,119,590,131,569,144,549,157,530,171,511,184,493,198,477,213,460,228,445,244,429,259,415,275,400,292,388,308,375,325,362,342,351,358,340,376,330,394,320,411,311,429,304,447,288,484,275,520,264,558,255,595,196,580,147,568,107,558,76,550,52,545,34,541,22,539,14,538,10,555,5,572,3,591,2,610,,651,,693,6,734,15,773,24,811,34,848,46,883,57,917,71,950,85,982,99,1012,115,1041,131,1068,148,1095,166,1121,184,1145,203,1168,223,1189,243,1210,264,1230,285,1248,307,1266,329,1281,351,1297,375,1310,398,1324,421,1335,446,1346,470,1356,495,1364,519,1371,545,1378,570,1384,594,1388,596,1379,600,1365,606,1343,612,1316,621,1281,631,1243,641,1197,651,1147,678,1128,702,1107,725,1086,748,1063,768,1040,788,1015,806,991,823,965,840,939,854,912,868,885,881,859,892,831,903,804,912,778,921,751,1104,792,1243,824,1343,846,1411,862,1454,871,1477,876,1486,878,1488,878,1488,869,1488,846,1488,819,1488,793,1490,749,1492,708,1492,669,1491,632,1489,599,1486,567,1481,538,1477,510,1470,485,1464,461,1456,439,1448,420,1439,401,1430,386,1420,370,1411,357,1401,346,1391,335,1383,326,1373,317,1364,310,1355,304,1346,299,1338,295,1313,285,1304,283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00;top:1238250;width:448632;height:482088;rotation:1467172fd;visibility:visible;mso-wrap-style:square;v-text-anchor:top" coordsize="2069,2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OTCNuwAA&#10;ANoAAAAPAAAAZHJzL2Rvd25yZXYueG1sRE/NDsFAEL5LvMNmJG5sOSBliRBBhKR4gEl3tI3ubNNd&#10;VW9vDxLHL9//YtWaUjRUu8KygtEwAkGcWl1wpuB+2w1mIJxH1lhaJgUfcrBadjsLjLV9c0LN1Wci&#10;hLCLUUHufRVL6dKcDLqhrYgD97C1QR9gnUld4zuEm1KOo2giDRYcGnKsaJNT+ry+jIL9fvI8Xaac&#10;HI+n813ySG5JN0r1e+16DsJT6//in/ugFYSt4Uq4AXL5B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WzkwjbsAAADaAAAADwAAAAAAAAAAAAAAAACXAgAAZHJzL2Rvd25yZXYueG1s&#10;UEsFBgAAAAAEAAQA9QAAAH8DAAAAAA==&#10;" path="m1430,1415l1439,1412,1464,1402,1503,1385,1551,1361,1578,1345,1608,1328,1638,1311,1670,1290,1702,1267,1735,1243,1767,1216,1799,1189,1848,1254,1873,1287,1882,1300,1884,1302,1887,1296,1896,1282,1908,1260,1923,1230,1940,1193,1956,1152,1963,1131,1971,1108,1978,1084,1983,1061,1990,1035,1995,1011,2000,987,2003,962,2007,938,2009,915,2011,891,2011,868,2012,845,2011,822,2010,800,2009,778,2007,757,2003,736,2000,715,1995,695,1991,675,1985,655,1980,636,1974,616,1961,580,1946,545,1929,512,1910,481,1891,451,1870,424,1919,385,1959,353,1991,329,2017,309,2037,293,2051,282,2062,274,2069,268,2057,252,2044,236,2031,221,2017,205,2002,191,1987,178,1971,165,1956,154,1919,134,1883,116,1849,98,1815,82,1780,68,1746,54,1712,43,1680,32,1647,25,1615,17,1584,11,1553,6,1521,2,1492,1,1462,,1433,,1404,2,1376,5,1348,9,1322,13,1295,20,1270,27,1244,36,1220,44,1196,56,1173,67,1150,79,1129,92,1107,107,1086,121,1068,138,1048,154,1049,158,1051,162,1054,168,1059,175,1071,193,1087,217,1107,244,1132,276,1160,312,1190,353,1187,384,1187,416,1188,448,1192,480,1196,511,1202,542,1208,573,1216,603,1225,632,1236,661,1247,689,1260,717,1273,745,1287,770,1302,796,1317,820,1272,855,1241,833,1208,815,1177,796,1147,779,1116,764,1085,749,1054,737,1024,725,994,715,964,706,934,698,904,691,875,686,846,681,817,678,789,676,760,676,732,676,705,677,677,679,650,683,624,686,598,691,571,697,546,705,521,713,497,721,473,731,449,741,426,752,404,765,382,778,388,791,398,809,410,832,425,861,441,893,461,931,485,972,509,1019,500,1055,493,1092,488,1129,485,1164,484,1200,484,1235,486,1270,490,1304,496,1337,503,1371,510,1403,519,1435,530,1466,541,1497,554,1527,566,1557,383,1651,245,1722,144,1776,75,1812,33,1834,10,1848,1,1853,,1854,6,1861,22,1879,32,1890,41,1902,50,1914,56,1925,85,1963,113,1999,141,2031,168,2060,194,2085,221,2110,245,2130,269,2148,293,2165,316,2180,338,2192,359,2202,379,2211,399,2217,417,2222,435,2226,451,2228,468,2231,483,2232,497,2231,509,2229,521,2228,532,2226,542,2224,559,2218,570,2214,578,2210,580,2208,591,2206,621,2200,667,2188,726,2172,759,2161,793,2148,830,2134,868,2119,905,2102,944,2082,982,2062,1020,2039,1061,2121,1082,2163,1090,2178,1091,2181,1095,2175,1106,2161,1125,2137,1147,2107,1172,2072,1198,2031,1211,2009,1223,1986,1235,1963,1246,1940,1261,1907,1274,1873,1285,1841,1295,1809,1304,1777,1312,1745,1317,1713,1323,1682,1326,1652,1328,1622,1331,1593,1331,1564,1329,1535,1327,1506,1324,1478,1321,1450,1334,1450,1346,1448,1357,1447,1368,1445,1387,1438,1403,1433,1424,1421,1430,1415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50;top:466725;width:282183;height:322689;rotation:1467172fd;visibility:visible;mso-wrap-style:square;v-text-anchor:top" coordsize="1304,14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RJW1wQAA&#10;ANoAAAAPAAAAZHJzL2Rvd25yZXYueG1sRI9Pa8JAEMXvBb/DMoK3urEUidFVVCj0JGgF9TZkxySa&#10;nQ3Z0aTfvlso9Ph4f368xap3tXpSGyrPBibjBBRx7m3FhYHj18drCioIssXaMxn4pgCr5eBlgZn1&#10;He/peZBCxREOGRooRZpM65CX5DCMfUMcvatvHUqUbaFti10cd7V+S5KpdlhxJJTY0Lak/H54uAjB&#10;M23SR6fTnexvU7mcru/uZMxo2K/noIR6+Q//tT+tgRn8Xok3QC9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kSVtcEAAADaAAAADwAAAAAAAAAAAAAAAACXAgAAZHJzL2Rvd25y&#10;ZXYueG1sUEsFBgAAAAAEAAQA9QAAAIUDAAAAAA==&#10;" path="m963,1359l970,1352,987,1329,1012,1295,1043,1248,1060,1221,1078,1192,1096,1160,1113,1126,1130,1091,1147,1054,1162,1017,1177,977,1250,1010,1288,1026,1302,1033,1304,1033,1303,1028,1303,1010,1302,983,1299,949,1293,909,1285,867,1281,844,1275,822,1269,800,1261,779,1254,752,1247,727,1239,702,1230,678,1221,655,1211,633,1201,610,1191,589,1180,569,1169,549,1157,530,1144,512,1131,494,1119,476,1104,459,1091,444,1077,428,1062,414,1048,400,1032,386,1018,374,1002,362,987,350,970,338,938,317,905,300,870,283,836,269,860,215,881,170,899,132,912,102,922,79,930,61,934,50,936,42,915,32,895,23,876,17,857,10,839,6,819,2,800,,779,,738,,699,2,660,4,623,9,586,14,551,21,516,28,482,37,450,47,418,57,387,68,359,80,330,93,303,108,276,122,252,138,228,154,204,171,183,189,162,208,142,226,123,245,107,265,90,286,74,307,61,330,48,352,36,374,26,396,16,419,7,443,,467,8,469,21,475,40,484,63,495,93,509,128,527,168,546,212,566,229,595,246,623,266,649,286,675,306,699,329,722,351,745,374,767,397,787,421,806,445,822,470,839,494,854,518,868,543,881,567,892,492,1065,436,1197,395,1293,369,1357,352,1398,344,1420,341,1428,340,1430,350,1433,372,1439,400,1448,425,1458,467,1468,508,1476,546,1483,583,1487,616,1490,648,1491,678,1491,707,1491,733,1489,757,1486,780,1481,801,1477,820,1471,838,1466,855,1459,870,1452,884,1444,896,1436,907,1428,917,1420,932,1405,946,1390,960,1368,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25;top:1666875;width:338099;height:361566;rotation:1467172fd;visibility:visible;mso-wrap-style:square;v-text-anchor:top" coordsize="1558,16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432wgAA&#10;ANsAAAAPAAAAZHJzL2Rvd25yZXYueG1sRI9BawIxEIXvgv8hTMGLaFYLUrZGqYJQvHVr8Tpsppvg&#10;ZrJsUl3/vXMQepvhvXnvm/V2CK26Up98ZAOLeQGKuI7Wc2Pg9H2YvYFKGdliG5kM3CnBdjMerbG0&#10;8cZfdK1yoySEU4kGXM5dqXWqHQVM89gRi/Yb+4BZ1r7RtsebhIdWL4tipQN6lgaHHe0d1ZfqLxho&#10;Ud93Z388vf5U01h7Vxymx4sxk5fh4x1UpiH/m5/Xn1bwhV5+kQH05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XjfbCAAAA2wAAAA8AAAAAAAAAAAAAAAAAlwIAAGRycy9kb3du&#10;cmV2LnhtbFBLBQYAAAAABAAEAPUAAACGAwAAAAA=&#10;" path="m283,241l278,251,267,280,251,326,229,384,219,418,208,454,197,493,187,534,177,575,169,619,162,663,155,708,65,700,19,696,2,694,,694,2,701,7,718,16,745,27,780,42,818,60,862,78,906,98,949,114,975,128,1000,144,1025,161,1048,176,1071,193,1092,211,1114,227,1133,245,1152,263,1171,282,1189,299,1206,318,1221,337,1237,356,1251,375,1264,395,1278,414,1290,434,1301,454,1312,473,1322,492,1331,512,1340,534,1348,554,1355,574,1362,593,1368,613,1373,633,1378,653,1382,673,1385,693,1389,683,1453,676,1509,668,1554,662,1592,657,1621,653,1642,652,1654,651,1657,665,1663,677,1666,690,1669,702,1672,714,1673,726,1674,738,1674,749,1674,771,1672,793,1667,814,1663,835,1657,880,1647,923,1636,964,1625,1004,1612,1043,1597,1080,1582,1115,1566,1150,1549,1183,1531,1214,1513,1244,1493,1272,1473,1299,1452,1325,1430,1349,1408,1373,1384,1394,1361,1414,1338,1433,1312,1450,1288,1467,1262,1481,1237,1495,1210,1507,1183,1518,1157,1527,1129,1536,1102,1543,1075,1548,1047,1553,1019,1556,991,1558,964,1549,963,1533,958,1508,954,1478,947,1443,940,1400,934,1354,927,1303,920,1278,893,1253,866,1226,841,1198,817,1170,795,1141,775,1111,756,1080,738,1050,723,1019,708,988,695,956,684,925,674,895,665,865,657,835,652,869,441,893,281,911,166,922,87,930,38,933,13,934,2,934,,925,,901,,869,,835,,787,,741,3,698,6,657,10,619,16,585,23,552,29,522,37,495,46,469,56,446,66,424,76,405,87,387,98,371,109,357,120,345,131,334,143,324,154,316,165,308,175,303,185,297,195,294,204,288,219,285,230,283,238,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00;top:1562100;width:439528;height:403037;rotation:1467172fd;visibility:visible;mso-wrap-style:square;v-text-anchor:top" coordsize="2022,18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8aqXwwAA&#10;ANsAAAAPAAAAZHJzL2Rvd25yZXYueG1sRE9La8JAEL4X/A/LCL2IbrbQItFVbKHQ10Gj4nXIjkls&#10;djZkV5P+e1coeJuP7znzZW9rcaHWV441qEkCgjh3puJCw277Pp6C8AHZYO2YNPyRh+Vi8DDH1LiO&#10;N3TJQiFiCPsUNZQhNKmUPi/Jop+4hjhyR9daDBG2hTQtdjHc1vIpSV6kxYpjQ4kNvZWU/2Znq2H6&#10;esaf0e5bPa8PX/uTGnWfieq0fhz2qxmIQH24i//dHybOV3D7JR4gF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8aqXwwAAANsAAAAPAAAAAAAAAAAAAAAAAJcCAABkcnMvZG93&#10;bnJldi54bWxQSwUGAAAAAAQABAD1AAAAhwMAAAAA&#10;" path="m284,1516l296,1522,331,1538,385,1563,456,1592,497,1607,540,1623,587,1638,637,1653,688,1667,741,1679,796,1690,851,1700,837,1756,826,1798,819,1828,813,1849,810,1861,809,1867,808,1869,808,1870,816,1868,837,1865,870,1857,912,1845,937,1838,962,1830,990,1820,1018,1810,1047,1798,1075,1786,1105,1771,1134,1757,1165,1740,1195,1724,1225,1706,1253,1688,1281,1670,1306,1652,1332,1632,1356,1612,1378,1592,1402,1572,1423,1551,1443,1528,1462,1507,1481,1485,1498,1462,1515,1440,1530,1416,1546,1393,1560,1370,1574,1345,1586,1322,1597,1298,1608,1273,1618,1249,1628,1224,1636,1199,1644,1174,1651,1149,1658,1123,1664,1099,1668,1073,1673,1048,1751,1062,1817,1076,1871,1086,1916,1094,1949,1101,1973,1108,1982,1111,1990,1113,1996,1117,1999,1119,2008,1088,2014,1058,2019,1029,2021,1000,2022,972,2020,946,2018,919,2012,893,2000,839,1987,787,1971,737,1956,688,1938,642,1920,596,1900,553,1880,512,1859,472,1837,434,1814,398,1789,362,1765,329,1739,298,1713,268,1685,239,1657,212,1628,187,1599,163,1569,141,1539,121,1508,102,1477,86,1445,69,1413,56,1380,42,1346,32,1313,23,1280,15,1245,8,1211,4,1176,,1175,9,1172,29,1165,56,1158,92,1146,136,1135,187,1121,246,1105,311,1072,341,1041,372,1011,404,983,438,957,472,933,507,910,543,890,578,871,616,853,653,837,691,822,728,810,766,799,804,789,840,780,878,527,831,335,796,197,772,103,754,45,744,14,738,3,737,1,736,1,748,1,777,1,814,1,850,,909,1,965,4,1017,9,1066,14,1111,21,1153,30,1192,39,1229,49,1262,60,1293,72,1321,84,1346,96,1371,110,1391,123,1411,137,1427,151,1442,164,1455,177,1467,191,1477,203,1485,215,1493,227,1498,237,1503,256,1511,271,1514,281,1515,284,1516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00;top:1781175;width:283483;height:335648;rotation:1467172fd;visibility:visible;mso-wrap-style:square;v-text-anchor:top" coordsize="1308,15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x2IdwwAA&#10;ANsAAAAPAAAAZHJzL2Rvd25yZXYueG1sRE/bisIwEH1f8B/CCL6IpgorUo2iorCsKKw36NvQjG2x&#10;mZQmq/XvjbCwb3M415nOG1OKO9WusKxg0I9AEKdWF5wpOB03vTEI55E1lpZJwZMczGetjynG2j74&#10;h+4Hn4kQwi5GBbn3VSylS3My6Pq2Ig7c1dYGfYB1JnWNjxBuSjmMopE0WHBoyLGiVU7p7fBrFCS7&#10;ZBt9DpZNcjknu9X3pXtd7/dKddrNYgLCU+P/xX/uLx3mD+H9SzhAz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x2IdwwAAANsAAAAPAAAAAAAAAAAAAAAAAJcCAABkcnMvZG93&#10;bnJldi54bWxQSwUGAAAAAAQABAD1AAAAhwMAAAAA&#10;" path="m865,1459l873,1453,895,1434,929,1404,972,1362,994,1337,1018,1311,1043,1282,1068,1251,1092,1217,1117,1182,1140,1144,1162,1105,1236,1154,1273,1180,1288,1188,1290,1191,1291,1184,1295,1166,1298,1139,1302,1103,1306,1062,1308,1016,1308,993,1308,970,1307,945,1305,921,1301,893,1297,867,1292,840,1288,814,1282,789,1276,765,1268,740,1260,717,1252,694,1243,671,1233,649,1223,628,1213,607,1202,587,1190,567,1178,547,1166,529,1152,510,1139,493,1126,476,1111,459,1097,444,1083,428,1067,413,1036,385,1004,358,969,334,936,312,970,262,999,219,1024,183,1044,153,1059,130,1069,113,1076,103,1077,100,1060,84,1043,71,1025,59,1005,48,985,40,964,33,954,31,943,30,932,29,922,29,878,20,836,13,794,8,754,3,714,1,675,,637,,600,2,564,4,529,9,495,14,462,21,430,29,399,38,368,48,339,59,310,71,283,84,257,99,231,113,206,129,182,146,160,163,138,182,118,201,98,221,79,242,61,263,45,285,29,307,14,331,,354,9,357,24,365,45,377,71,394,103,414,140,438,181,466,227,496,231,512,237,528,241,544,248,558,261,589,276,618,292,647,311,675,330,701,351,728,373,753,395,778,419,802,442,824,466,847,491,868,515,888,539,907,426,1075,342,1202,282,1293,241,1354,217,1390,204,1409,199,1416,199,1417,208,1422,231,1433,259,1447,283,1459,328,1478,370,1495,410,1509,448,1520,483,1530,516,1538,547,1545,577,1549,606,1552,632,1554,656,1554,680,1552,701,1551,721,1548,738,1544,755,1539,771,1534,784,1528,796,1522,808,1516,818,1509,827,1503,835,1496,842,1489,853,1478,859,1468,864,1461,865,1459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50;top:57150;width:388814;height:374526;rotation:1467172fd;visibility:visible;mso-wrap-style:square;v-text-anchor:top" coordsize="1791,17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irPHwAAA&#10;ANsAAAAPAAAAZHJzL2Rvd25yZXYueG1sRE9La8JAEL4L/Q/LCN50YwUJqWuQ0BbBk49Dj9PsNAlm&#10;Z5fdrUn7691Cwdt8fM/ZlKPpxY186CwrWC4yEMS11R03Ci7nt3kOIkRkjb1lUvBDAcrt02SDhbYD&#10;H+l2io1IIRwKVNDG6AopQ92SwbCwjjhxX9YbjAn6RmqPQwo3vXzOsrU02HFqaNFR1VJ9PX0bBb/v&#10;g8w/2R1yv6LXsSL3ERun1Gw67l5ARBrjQ/zv3us0fwV/v6QD5PYO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irPHwAAAANsAAAAPAAAAAAAAAAAAAAAAAJcCAABkcnMvZG93bnJl&#10;di54bWxQSwUGAAAAAAQABAD1AAAAhAMAAAAA&#10;" path="m341,1473l352,1477,384,1487,434,1500,499,1515,537,1524,577,1531,619,1539,664,1545,709,1551,756,1554,802,1558,850,1559,850,1614,850,1656,850,1686,850,1707,850,1720,850,1725,850,1728,850,1728,857,1726,874,1719,901,1706,935,1690,974,1669,1018,1644,1040,1631,1062,1618,1084,1602,1105,1586,1132,1568,1156,1549,1181,1529,1203,1509,1225,1489,1246,1469,1266,1448,1285,1427,1303,1406,1320,1383,1336,1361,1351,1340,1365,1318,1378,1296,1392,1272,1403,1250,1414,1228,1424,1205,1433,1183,1442,1159,1449,1137,1456,1114,1463,1092,1468,1068,1473,1046,1477,1024,1480,1002,1483,979,1485,957,1487,935,1488,914,1488,893,1562,897,1623,901,1671,903,1711,905,1741,906,1764,906,1778,906,1786,906,1788,893,1789,881,1790,867,1791,854,1790,827,1787,802,1782,777,1776,753,1767,730,1757,709,1741,661,1724,617,1705,572,1686,531,1666,491,1645,452,1624,416,1601,380,1578,347,1554,315,1529,285,1505,256,1479,229,1453,204,1426,180,1399,157,1372,137,1344,117,1316,99,1287,84,1258,68,1230,55,1201,44,1172,33,1142,24,1112,16,1083,11,1053,5,1023,2,994,,964,,935,,934,14,933,35,931,62,929,96,925,136,923,184,922,237,921,297,896,327,871,358,849,389,828,421,809,455,791,488,775,522,760,556,747,591,735,625,725,661,716,696,708,731,702,766,698,801,695,836,469,822,299,811,176,804,92,799,41,795,13,794,2,793,,793,2,805,8,834,10,852,12,871,13,890,14,906,22,959,30,1008,39,1055,49,1098,60,1138,71,1175,83,1209,95,1240,107,1269,121,1296,135,1319,148,1341,162,1361,176,1379,190,1394,204,1408,217,1420,231,1430,243,1440,256,1448,267,1453,278,1459,289,1463,299,1467,316,1471,329,1473,337,1473,341,1473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25;top:323850;width:511050;height:762011;rotation:1467172fd;visibility:visible;mso-wrap-style:square;v-text-anchor:top" coordsize="2359,35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5UmwAAA&#10;ANsAAAAPAAAAZHJzL2Rvd25yZXYueG1sRE/fa8IwEH4f+D+EE3ybyXRM6UxFB6KvU0H3djS3trS5&#10;lCSz9b83g8He7uP7eav1YFtxIx9qxxpepgoEceFMzaWG82n3vAQRIrLB1jFpuFOAdT56WmFmXM+f&#10;dDvGUqQQDhlqqGLsMilDUZHFMHUdceK+nbcYE/SlNB77FG5bOVPqTVqsOTVU2NFHRUVz/LEarn25&#10;War+4g9NZxdf1z1v1WKu9WQ8bN5BRBriv/jPfTBp/iv8/pIOkP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NW5UmwAAAANsAAAAPAAAAAAAAAAAAAAAAAJcCAABkcnMvZG93bnJl&#10;di54bWxQSwUGAAAAAAQABAD1AAAAhAMAAAAA&#10;" path="m2161,1545l2163,1530,2170,1493,2176,1435,2184,1358,2187,1315,2190,1268,2191,1220,2191,1167,2190,1114,2186,1060,2182,1005,2175,949,2236,944,2282,941,2314,939,2336,937,2349,935,2356,935,2359,935,2359,935,2355,928,2344,907,2326,876,2301,836,2286,815,2270,791,2253,768,2234,743,2214,720,2193,697,2170,674,2146,651,2122,626,2095,601,2070,577,2044,555,2018,534,1991,514,1964,495,1938,477,1911,461,1884,445,1857,431,1830,416,1802,404,1774,393,1748,382,1720,372,1692,363,1665,355,1637,348,1609,342,1581,336,1555,332,1527,328,1499,325,1471,323,1444,321,1417,321,1389,320,1363,321,1336,322,1309,324,1283,326,1277,247,1272,181,1267,127,1263,83,1259,50,1256,26,1255,9,1254,,1223,1,1193,3,1164,7,1135,12,1107,20,1081,30,1067,36,1054,42,1041,49,1027,57,977,83,931,111,885,140,842,169,800,199,761,230,723,261,688,293,654,325,623,357,593,391,566,425,540,458,516,494,494,528,472,563,454,598,437,634,421,670,408,706,397,741,387,778,378,813,371,850,367,886,363,921,361,958,361,993,363,1029,365,1064,369,1099,376,1133,390,1133,412,1131,444,1127,481,1123,528,1116,582,1110,646,1101,716,1091,734,1104,753,1116,772,1129,792,1140,831,1161,871,1180,912,1196,953,1211,994,1223,1036,1234,1078,1243,1120,1251,1162,1256,1204,1261,1245,1263,1286,1264,1327,1263,1367,1261,1375,1338,1382,1410,1387,1477,1394,1539,1399,1597,1404,1650,1409,1699,1414,1743,1382,1736,1348,1729,1316,1723,1284,1719,1252,1716,1219,1713,1188,1712,1156,1712,1125,1712,1094,1714,1063,1717,1033,1720,1002,1724,973,1730,943,1736,914,1742,899,1659,885,1588,873,1528,862,1480,854,1443,848,1416,844,1398,843,1388,812,1394,782,1402,752,1410,724,1420,697,1432,670,1444,643,1458,617,1474,566,1508,518,1544,471,1579,428,1616,387,1652,348,1690,310,1727,276,1766,244,1803,214,1842,186,1880,159,1919,136,1959,114,1997,94,2036,76,2075,60,2115,46,2154,34,2193,24,2232,15,2270,8,2309,4,2348,1,2386,,2424,,2461,2,2498,5,2536,11,2571,17,2608,25,2642,35,2678,51,2677,75,2672,107,2667,148,2658,198,2648,255,2636,318,2622,389,2607,411,2618,432,2629,455,2639,477,2649,499,2658,521,2666,543,2673,566,2680,589,2687,611,2692,634,2697,658,2701,703,2709,749,2714,794,2719,840,2721,885,2721,930,2720,973,2718,1016,2715,1057,2711,1098,2705,1128,2849,1154,2973,1177,3082,1196,3175,1213,3255,1226,3320,1238,3376,1247,3419,1254,3454,1259,3480,1263,3500,1265,3512,1267,3521,1268,3526,1268,3527,1268,3528,1282,3523,1316,3511,1358,3498,1396,3484,1456,3461,1511,3437,1564,3412,1611,3388,1655,3362,1696,3338,1732,3314,1766,3289,1796,3265,1822,3240,1847,3217,1868,3194,1887,3170,1903,3148,1917,3127,1929,3106,1939,3086,1948,3066,1953,3048,1959,3031,1962,3014,1965,2998,1966,2984,1968,2971,1968,2948,1965,2932,1963,2922,1962,2919,1963,2904,1965,2865,1966,2836,1966,2803,1966,2765,1966,2723,1964,2678,1961,2629,1956,2578,1951,2523,1942,2468,1933,2411,1927,2383,1921,2354,1913,2324,1905,2295,1971,2282,2021,2270,2055,2263,2080,2258,2094,2255,2101,2253,2104,2253,2104,2253,2100,2246,2086,2226,2064,2196,2035,2158,2018,2137,1999,2115,1978,2092,1954,2067,1931,2043,1904,2017,1878,1993,1849,1969,1839,1961,1830,1953,1820,1946,1810,1939,1845,1922,1879,1904,1909,1888,1938,1870,1964,1853,1988,1835,2010,1819,2030,1802,2049,1784,2065,1768,2080,1751,2093,1736,2105,1720,2115,1705,2124,1689,2133,1675,2140,1660,2145,1647,2150,1635,2153,1622,2159,1600,2161,1580,2162,1554,2161,1545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25;top:266700;width:483741;height:1000464;rotation:1467172fd;visibility:visible;mso-wrap-style:square;v-text-anchor:top" coordsize="2231,4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qj3OwwAA&#10;ANsAAAAPAAAAZHJzL2Rvd25yZXYueG1sRE9Na8JAEL0X/A/LCN6ajQWLTbMGUyhU8FC1kB6H7JgE&#10;s7Mxu8bYX98tFLzN431Omo2mFQP1rrGsYB7FIIhLqxuuFHwd3h+XIJxH1thaJgU3cpCtJg8pJtpe&#10;eUfD3lcihLBLUEHtfZdI6cqaDLrIdsSBO9reoA+wr6Tu8RrCTSuf4vhZGmw4NNTY0VtN5Wl/MQpO&#10;m90t/6m+3fJSNEPxctb59tMrNZuO61cQnkZ/F/+7P3SYv4C/X8IB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qj3OwwAAANsAAAAPAAAAAAAAAAAAAAAAAJcCAABkcnMvZG93&#10;bnJldi54bWxQSwUGAAAAAAQABAD1AAAAhwMAAAAA&#10;" path="m1193,1646l1220,1629,1257,1605,1301,1574,1351,1535,1378,1513,1405,1490,1434,1464,1462,1437,1491,1410,1519,1380,1546,1349,1574,1317,1640,1382,1673,1415,1685,1427,1687,1430,1690,1423,1696,1405,1706,1378,1717,1341,1730,1298,1741,1250,1746,1224,1751,1199,1755,1172,1758,1146,1758,1115,1758,1083,1758,1054,1756,1024,1754,994,1752,965,1747,937,1743,909,1738,883,1732,856,1726,830,1719,805,1711,779,1702,755,1693,732,1684,708,1673,686,1663,664,1651,642,1640,621,1626,601,1614,581,1601,561,1586,542,1572,524,1558,506,1542,489,1526,472,1511,455,1494,440,1478,424,1460,409,1510,360,1551,319,1585,283,1613,256,1633,233,1647,216,1653,209,1656,205,1659,200,1659,197,1642,181,1624,166,1605,150,1586,137,1566,124,1545,114,1524,105,1503,98,1457,80,1411,65,1367,50,1323,38,1280,28,1238,19,1196,13,1156,7,1116,4,1077,2,1038,,1001,2,965,4,928,8,894,13,859,19,827,28,795,37,763,47,733,59,703,73,675,86,647,101,620,118,594,135,570,154,545,172,522,192,501,213,480,236,459,258,440,282,448,290,461,303,480,321,504,343,533,371,567,403,607,440,653,480,658,518,667,554,677,590,688,625,702,661,716,695,733,728,751,762,768,794,788,825,808,855,831,885,852,913,875,940,898,966,922,990,767,1150,652,1271,569,1359,513,1419,479,1456,462,1476,455,1484,454,1486,463,1493,486,1509,514,1527,540,1543,590,1574,637,1602,683,1626,726,1647,767,1665,805,1679,842,1692,876,1702,908,1708,938,1714,966,1717,991,1718,1016,1718,1038,1716,1058,1714,1077,1709,1077,1733,1076,1759,1075,1788,1074,1820,1071,1857,1069,1895,1067,1937,1064,1982,1048,1999,1033,2017,1018,2036,1005,2053,991,2072,978,2091,966,2110,954,2129,932,2169,912,2209,894,2249,877,2290,863,2331,850,2373,839,2414,831,2456,823,2497,816,2538,812,2579,808,2619,668,2612,546,2605,440,2599,348,2595,270,2590,204,2587,150,2585,107,2583,73,2580,47,2579,28,2578,16,2577,7,2577,2,2577,1,2577,,2577,2,2590,8,2625,10,2645,12,2667,15,2687,15,2705,24,2765,34,2821,45,2875,57,2923,69,2969,83,3012,98,3051,112,3088,129,3120,145,3151,161,3179,178,3203,194,3225,211,3246,229,3264,246,3280,262,3294,278,3306,293,3316,309,3325,323,3333,337,3340,350,3344,362,3347,382,3353,398,3355,409,3356,412,3356,424,3361,461,3372,517,3387,591,3406,633,3415,678,3424,726,3433,776,3439,828,3446,883,3450,937,3454,993,3455,993,3520,993,3570,993,3605,993,3629,993,3644,993,3650,993,3654,993,3654,1004,3649,1033,3636,1077,3615,1132,3587,1146,3610,1159,3635,1173,3658,1188,3680,1202,3703,1218,3725,1232,3746,1248,3767,1050,3935,902,4064,794,4157,720,4221,674,4259,650,4281,641,4289,638,4291,650,4301,677,4323,711,4350,737,4376,786,4414,833,4448,877,4479,919,4507,961,4531,1000,4552,1038,4570,1074,4587,1108,4599,1141,4610,1172,4619,1201,4626,1229,4630,1256,4633,1280,4635,1302,4635,1324,4633,1344,4631,1362,4628,1380,4623,1395,4619,1409,4613,1422,4609,1433,4603,1451,4592,1464,4583,1472,4577,1474,4575,1488,4569,1522,4554,1546,4541,1575,4527,1608,4510,1643,4491,1681,4469,1720,4445,1762,4418,1803,4389,1846,4357,1888,4324,1909,4306,1929,4287,1950,4268,1970,4248,2044,4330,2083,4373,2096,4388,2098,4390,2101,4383,2111,4360,2127,4327,2144,4284,2154,4259,2164,4233,2172,4204,2181,4175,2190,4145,2198,4114,2206,4082,2211,4050,2218,4014,2222,3980,2226,3944,2229,3910,2230,3877,2231,3843,2231,3810,2229,3777,2227,3746,2224,3713,2220,3682,2215,3652,2209,3622,2202,3593,2195,3564,2187,3535,2178,3507,2168,3479,2157,3453,2146,3426,2135,3401,2123,3375,2109,3351,2096,3327,2081,3304,2067,3281,2053,3259,2037,3237,2020,3216,2005,3196,1987,3176,1970,3158,2029,3108,2080,3064,2123,3028,2157,2999,2184,2976,2204,2959,2211,2952,2218,2949,2222,2946,2226,2946,2217,2932,2208,2920,2199,2908,2189,2897,2178,2887,2167,2876,2156,2866,2144,2857,2119,2839,2094,2821,2068,2806,2042,2789,2003,2770,1965,2752,1927,2736,1889,2720,1853,2706,1816,2693,1780,2680,1744,2669,1744,2661,1823,2667,1891,2673,1947,2677,1994,2681,2029,2685,2057,2688,2075,2689,2084,2690,2086,2675,2088,2658,2089,2643,2089,2627,2088,2595,2086,2565,2080,2534,2074,2505,2066,2476,2056,2450,2037,2402,2018,2355,1998,2310,1977,2266,1956,2225,1934,2185,1911,2147,1887,2110,1863,2073,1838,2040,1813,2007,1787,1976,1761,1947,1734,1918,1706,1891,1679,1866,1650,1843,1621,1819,1592,1798,1563,1779,1533,1760,1503,1744,1473,1728,1442,1714,1412,1700,1381,1689,1350,1678,1319,1669,1288,1662,1257,1655,1226,1649,1193,1646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00;top:2209800;width:670997;height:480794;rotation:1467172fd;visibility:visible;mso-wrap-style:square;v-text-anchor:top" coordsize="3095,22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D/LlvgAA&#10;ANsAAAAPAAAAZHJzL2Rvd25yZXYueG1sRE9Ni8IwEL0L/ocwgjebbg9Fq1GWgqB4sornoZlti82k&#10;20St/94Igrd5vM9ZbQbTijv1rrGs4CeKQRCXVjdcKTiftrM5COeRNbaWScGTHGzW49EKM20ffKR7&#10;4SsRQthlqKD2vsukdGVNBl1kO+LA/dneoA+wr6Tu8RHCTSuTOE6lwYZDQ40d5TWV1+JmFCQ7PLeL&#10;NE0ueXP12/9jQftDrtR0MvwuQXga/Ff8ce90mJ/C+5dwgFy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cQ/y5b4AAADbAAAADwAAAAAAAAAAAAAAAACXAgAAZHJzL2Rvd25yZXYu&#10;eG1sUEsFBgAAAAAEAAQA9QAAAIIDAAAAAA==&#10;" path="m2783,1688l2788,1679,2803,1652,2814,1632,2825,1608,2837,1581,2851,1551,2864,1517,2877,1481,2891,1443,2903,1402,2914,1359,2924,1314,2933,1269,2939,1221,3029,1238,3075,1246,3093,1249,3095,1250,3094,1243,3091,1226,3087,1198,3079,1162,3074,1142,3068,1121,3060,1099,3053,1076,3044,1052,3034,1028,3023,1005,3009,980,2996,953,2982,926,2967,900,2953,876,2936,852,2921,829,2904,807,2887,786,2869,765,2852,745,2834,726,2815,708,2796,691,2777,675,2758,658,2739,644,2719,630,2700,616,2679,603,2659,591,2639,580,2619,570,2598,560,2578,550,2556,542,2536,533,2515,526,2495,520,2454,508,2414,499,2429,434,2441,379,2451,332,2459,293,2464,262,2469,240,2471,223,2471,216,2450,210,2427,207,2403,206,2379,205,2356,206,2332,207,2309,210,2287,216,2256,220,2225,225,2195,231,2165,237,2136,243,2108,251,2080,259,2054,267,2027,276,2001,285,1977,295,1953,303,1928,314,1905,326,1883,337,1860,348,1839,360,1818,372,1798,385,1779,399,1761,412,1742,425,1725,440,1707,454,1691,469,1675,484,1660,500,1645,515,1631,531,1617,548,1604,563,1592,580,1571,562,1549,544,1526,528,1504,512,1481,496,1456,482,1433,469,1409,457,1401,462,1390,474,1374,493,1357,518,1311,581,1257,660,1194,752,1129,853,1062,958,998,1066,998,1067,998,1079,998,1067,998,1066,1069,938,1133,822,1193,716,1247,620,1294,534,1338,457,1375,389,1409,329,1436,277,1461,232,1480,196,1495,165,1508,140,1515,122,1520,110,1522,103,1495,87,1469,73,1442,60,1415,49,1389,39,1362,30,1335,23,1309,17,1250,10,1192,5,1136,2,1081,,1028,2,976,4,925,7,876,13,828,20,782,29,736,39,693,51,651,65,610,79,570,96,532,113,495,131,460,151,425,171,392,194,361,217,331,241,302,266,275,292,249,319,224,347,201,374,179,404,159,434,139,464,121,495,104,528,112,536,126,549,142,563,164,580,222,621,297,671,386,730,492,796,611,870,743,953,732,946,702,927,655,899,596,865,527,824,452,778,373,733,294,686,219,643,149,603,90,571,43,545,26,538,12,531,3,529,,529,3,533,11,541,27,553,48,570,66,586,93,613,128,648,169,693,269,798,381,918,440,980,500,1041,557,1101,614,1157,667,1209,717,1253,739,1273,762,1291,780,1308,799,1320,799,1321,799,1322,800,1322,802,1322,805,1320,809,1315,822,1301,838,1280,858,1251,883,1214,910,1172,940,1122,848,1284,767,1426,697,1550,636,1655,585,1745,542,1819,507,1881,481,1931,460,1971,445,2001,440,2013,435,2023,432,2033,431,2040,430,2047,430,2052,431,2057,432,2060,437,2066,445,2071,456,2081,469,2090,482,2098,496,2104,526,2117,558,2128,617,2149,674,2167,728,2182,779,2195,827,2205,873,2213,915,2219,955,2223,992,2224,1028,2224,1060,2223,1091,2220,1120,2217,1146,2211,1170,2204,1192,2197,1212,2189,1231,2180,1248,2171,1263,2162,1277,2153,1288,2143,1299,2134,1308,2126,1321,2110,1331,2097,1335,2089,1338,2086,1348,2077,1375,2050,1394,2030,1416,2007,1442,1980,1469,1949,1498,1915,1527,1877,1557,1836,1589,1793,1620,1746,1650,1696,1664,1671,1678,1644,1693,1617,1706,1590,1702,1583,1695,1575,1685,1565,1672,1554,1654,1540,1633,1523,1607,1504,1576,1483,1502,1433,1405,1371,1286,1295,1139,1207,1172,1227,1261,1279,1385,1352,1529,1434,1602,1474,1672,1513,1737,1547,1797,1577,1823,1591,1847,1601,1867,1609,1885,1616,1899,1621,1909,1623,1916,1622,1918,1618,1924,1575,1927,1533,1928,1489,1929,1444,1928,1399,1927,1351,1924,1301,1918,1250,1912,1207,1905,1165,1896,1123,1886,1085,1906,1099,1927,1113,1947,1127,1968,1140,1990,1152,2011,1165,2033,1176,2055,1187,2077,1197,2099,1206,2120,1214,2142,1223,2165,1230,2187,1238,2209,1243,2230,1250,2179,1461,2140,1621,2112,1736,2094,1815,2082,1864,2077,1889,2075,1899,2075,1901,2086,1904,2115,1908,2134,1911,2152,1914,2171,1915,2188,1916,2238,1917,2286,1918,2330,1916,2372,1914,2411,1910,2448,1905,2482,1899,2514,1891,2543,1884,2571,1876,2596,1866,2619,1856,2640,1846,2660,1835,2676,1824,2693,1813,2706,1801,2720,1790,2731,1779,2741,1768,2748,1757,2756,1747,2763,1737,2767,1728,2775,1712,2780,1699,2783,1692,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75;top:2066925;width:443430;height:413404;rotation:1467172fd;visibility:visible;mso-wrap-style:square;v-text-anchor:top" coordsize="2047,1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EImwQAA&#10;ANsAAAAPAAAAZHJzL2Rvd25yZXYueG1sRE/bisIwEH0X/Icwwr7ImrrirlSjiLCwiAqrfsDQjG2x&#10;mZQkauvXG0HwbQ7nOrNFYypxJedLywqGgwQEcWZ1ybmC4+H3cwLCB2SNlWVS0JKHxbzbmWGq7Y3/&#10;6boPuYgh7FNUUIRQp1L6rCCDfmBr4sidrDMYInS51A5vMdxU8itJvqXBkmNDgTWtCsrO+4tRsNmN&#10;7rttvT6O22zi3elArd/2lfroNcspiEBNeItf7j8d5//A85d4gJw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8BCJsEAAADbAAAADwAAAAAAAAAAAAAAAACXAgAAZHJzL2Rvd25y&#10;ZXYueG1sUEsFBgAAAAAEAAQA9QAAAIUDAAAAAA==&#10;" path="m2015,1360l2011,1352,1999,1327,1980,1289,1955,1242,1939,1215,1923,1186,1904,1157,1884,1127,1862,1096,1838,1066,1814,1035,1788,1006,1854,957,1887,932,1899,922,1902,921,1896,919,1882,912,1859,902,1831,889,1796,876,1758,861,1717,848,1675,837,1631,828,1587,822,1545,818,1505,817,1465,817,1427,819,1389,823,1352,830,1350,818,1348,808,1344,800,1341,792,1337,782,1334,779,1333,770,1329,746,1320,707,1308,657,1300,629,1291,599,1281,567,1269,535,1256,500,1241,466,1224,432,1207,397,1272,364,1307,347,1319,342,1321,341,1316,336,1303,326,1284,311,1259,291,1229,269,1195,245,1159,221,1122,199,1098,189,1075,180,1051,171,1028,163,1005,156,981,151,959,145,937,141,915,138,893,134,870,132,849,131,828,130,807,130,786,130,766,131,746,133,726,135,706,138,687,141,650,149,614,159,580,170,546,183,514,198,484,213,460,163,436,122,418,87,401,59,389,37,379,20,373,8,371,,351,11,333,22,317,33,302,44,273,70,243,100,218,130,193,161,171,191,150,221,130,251,112,281,95,311,80,340,66,370,53,398,42,427,32,456,23,484,17,512,11,539,6,567,2,594,,620,,647,,674,1,699,3,723,8,749,12,772,18,797,25,820,33,843,42,866,52,888,63,909,75,929,88,950,96,948,109,942,128,933,151,921,181,907,216,890,255,871,300,850,330,858,359,862,389,866,419,868,450,868,480,866,510,863,540,859,570,854,598,848,628,840,657,832,685,823,714,814,741,805,768,793,812,886,804,897,796,907,777,941,759,975,744,1010,728,1043,716,1076,704,1109,694,1142,685,1174,677,1205,671,1237,666,1267,663,1298,660,1328,658,1358,658,1387,660,1415,662,1444,665,1470,669,1497,675,1524,682,1549,688,1575,697,1599,706,1622,716,1646,727,1668,739,1689,753,1710,766,1730,779,1749,795,1768,810,1785,818,1778,832,1768,848,1753,870,1736,896,1716,926,1693,959,1670,995,1643,1026,1642,1058,1640,1089,1637,1119,1631,1149,1625,1179,1617,1209,1608,1237,1598,1266,1587,1293,1575,1321,1561,1348,1548,1373,1534,1399,1519,1424,1504,1448,1488,1556,1628,1639,1733,1698,1809,1741,1860,1766,1891,1781,1906,1787,1912,1788,1913,1793,1908,1806,1895,1824,1876,1845,1857,1873,1824,1898,1794,1922,1766,1942,1738,1960,1710,1976,1684,1990,1659,2003,1636,2014,1612,2023,1590,2029,1570,2036,1550,2040,1531,2044,1514,2046,1497,2047,1480,2047,1466,2046,1453,2045,1439,2044,1427,2038,1407,2033,1390,2020,1368,2015,1360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75;top:390525;width:967483;height:808665;rotation:1467172fd;visibility:visible;mso-wrap-style:square;v-text-anchor:top" coordsize="4461,37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CaUdxgAA&#10;ANsAAAAPAAAAZHJzL2Rvd25yZXYueG1sRI9PT8MwDMXvSPsOkSdxYwlMmqBbNjH+CBgnyg5wM41p&#10;qzVOlYSu+/b4gMTN1nt+7+fVZvSdGiimNrCFy5kBRVwF13JtYf/+eHENKmVkh11gsnCiBJv15GyF&#10;hQtHfqOhzLWSEE4FWmhy7gutU9WQxzQLPbFo3yF6zLLGWruIRwn3nb4yZqE9tiwNDfZ011B1KH+8&#10;ha/+9eNzcR/NsCtf2vnT9mF+ujHWnk/H2yWoTGP+N/9dPzvBF1j5RQb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CaUdxgAAANsAAAAPAAAAAAAAAAAAAAAAAJcCAABkcnMv&#10;ZG93bnJldi54bWxQSwUGAAAAAAQABAD1AAAAigMAAAAA&#10;" path="m4461,1210l4457,1150,4450,1093,4442,1038,4433,984,4422,931,4410,880,4397,832,4382,784,4366,738,4348,694,4330,652,4310,611,4289,572,4267,534,4245,499,4220,464,4195,431,4169,400,4143,371,4114,343,4086,317,4056,292,4026,269,3995,247,3963,228,3931,209,3897,192,3864,177,3829,164,3795,152,3760,141,3724,132,3715,140,3704,154,3692,172,3677,196,3661,223,3643,257,3623,294,3602,337,3580,383,3555,434,3530,490,3503,550,3445,681,3384,827,3388,815,3400,782,3417,731,3439,665,3464,590,3491,505,3519,419,3545,331,3570,247,3591,170,3600,135,3607,103,3613,75,3617,50,3620,30,3620,15,3617,5,3613,,3606,2,3596,10,3584,25,3569,48,3555,67,3533,97,3503,137,3467,185,3425,240,3379,301,3330,366,3280,434,3228,503,3178,573,3129,643,3084,710,3043,773,3008,830,2993,857,2979,882,2968,905,2959,926,2957,929,2957,933,2959,937,2964,943,2970,948,2978,954,2988,961,2999,969,3028,986,3065,1006,3108,1028,3157,1054,3162,1055,3166,1056,3168,1058,3170,1061,3171,1066,3171,1068,3165,1068,3157,1068,2980,1011,2824,961,2688,920,2571,885,2471,857,2388,834,2318,817,2261,806,2237,802,2216,798,2198,797,2181,796,2168,796,2156,797,2146,798,2137,801,2130,804,2125,808,2120,813,2117,817,2111,828,2109,842,2098,873,2089,905,2086,920,2082,937,2081,953,2080,969,2075,1004,2069,1037,2063,1070,2060,1101,2057,1132,2053,1162,2052,1190,2050,1218,2050,1244,2050,1271,2050,1295,2051,1319,2055,1364,2060,1405,2046,1406,2031,1409,2016,1413,1999,1418,1982,1424,1966,1433,1948,1442,1930,1452,1913,1464,1894,1476,1875,1491,1856,1505,1837,1522,1817,1538,1798,1556,1778,1575,1738,1614,1699,1656,1661,1702,1623,1748,1586,1796,1551,1846,1516,1896,1485,1946,1466,1966,1453,1981,1449,1990,1445,1998,1443,2007,1443,2017,1443,1996,1443,1975,1443,1954,1443,1932,1483,1789,1518,1658,1550,1538,1577,1431,1601,1332,1619,1244,1636,1166,1648,1096,1657,1036,1663,983,1665,959,1666,938,1666,918,1666,900,1665,884,1663,869,1661,856,1658,845,1655,835,1651,826,1646,818,1641,813,1627,805,1614,798,1600,792,1586,786,1557,776,1527,768,1498,763,1470,759,1442,757,1414,756,1355,755,1298,755,1242,756,1187,761,1134,766,1082,773,1032,782,983,792,937,804,891,817,847,832,805,848,764,866,724,885,686,905,649,926,614,949,581,973,548,997,517,1022,488,1049,461,1077,434,1106,410,1135,386,1165,365,1196,345,1227,326,1259,309,1292,293,1325,279,1360,266,1394,265,1404,266,1416,269,1429,272,1441,277,1454,283,1467,291,1481,300,1495,310,1511,321,1526,334,1542,347,1557,363,1574,379,1591,396,1608,415,1626,456,1662,502,1698,552,1736,605,1774,664,1814,726,1853,791,1892,861,1932,850,1927,818,1914,767,1894,703,1869,628,1841,545,1811,502,1797,457,1783,413,1769,370,1757,325,1745,283,1735,242,1726,203,1718,165,1713,131,1709,100,1709,72,1710,49,1716,29,1724,14,1735,4,1749,,1767,2,1789,10,1816,26,1847,37,1864,49,1879,62,1896,75,1914,107,1948,141,1983,178,2020,219,2057,262,2093,309,2130,331,2170,355,2208,380,2245,406,2281,434,2316,463,2350,494,2383,525,2414,557,2444,591,2472,625,2499,659,2525,695,2549,731,2572,768,2593,805,2612,816,2619,828,2624,841,2627,855,2628,869,2627,885,2624,900,2619,917,2612,934,2603,950,2592,968,2579,987,2564,1005,2547,1023,2528,1041,2507,1060,2485,1071,2476,1081,2471,1092,2465,1102,2456,1102,2467,1101,2477,1099,2483,1097,2488,1093,2493,1088,2498,1057,2589,1027,2675,1001,2756,977,2832,955,2905,936,2973,919,3037,905,3096,891,3152,881,3204,874,3253,867,3297,862,3340,860,3377,859,3413,860,3444,862,3474,866,3499,871,3524,879,3545,887,3564,897,3580,907,3594,919,3606,931,3617,946,3625,960,3632,976,3638,992,3641,1010,3645,1028,3646,1046,3646,1078,3657,1110,3667,1141,3678,1173,3689,1234,3705,1292,3718,1346,3728,1397,3736,1446,3742,1492,3746,1534,3747,1574,3747,1612,3745,1646,3741,1678,3736,1708,3729,1736,3721,1762,3713,1785,3703,1806,3694,1825,3684,1843,3672,1858,3661,1873,3650,1885,3639,1895,3628,1905,3617,1913,3607,1925,3589,1933,3574,1937,3565,1938,3561,1948,3551,1974,3523,1991,3503,2011,3477,2035,3448,2059,3416,2085,3379,2111,3340,2139,3296,2166,3251,2192,3201,2218,3149,2230,3122,2242,3094,2253,3065,2264,3037,2266,3028,2266,3018,2266,3008,2264,2997,2262,2986,2259,2973,2256,2961,2250,2949,2244,2937,2238,2923,2230,2909,2221,2895,2210,2880,2199,2865,2187,2849,2172,2833,2157,2817,2140,2800,2122,2782,2102,2765,2082,2746,2059,2727,2036,2708,2009,2688,1982,2668,1952,2647,1923,2626,1889,2605,1855,2583,1818,2559,1780,2536,1740,2513,1753,2517,1789,2528,1845,2544,1917,2565,2001,2587,2093,2610,2142,2622,2191,2632,2241,2642,2291,2652,2340,2659,2389,2666,2435,2671,2480,2675,2522,2676,2562,2676,2599,2674,2631,2668,2660,2660,2683,2649,2702,2636,2715,2618,2723,2598,2723,2574,2717,2545,2704,2513,2706,2494,2707,2474,2708,2454,2710,2433,2708,2390,2705,2344,2701,2298,2694,2248,2685,2197,2675,2144,2667,2113,2658,2082,2650,2052,2640,2022,2628,1995,2618,1966,2606,1939,2595,1912,2622,1924,2650,1935,2678,1945,2707,1955,2737,1965,2768,1973,2799,1981,2832,1989,2839,1985,2849,1978,2860,1967,2872,1954,2885,1935,2900,1912,2916,1885,2934,1853,2954,1815,2975,1770,2998,1720,3023,1664,3049,1601,3078,1530,3110,1452,3144,1365,3140,1375,3130,1403,3117,1446,3099,1503,3078,1570,3056,1643,3033,1723,3010,1805,2989,1887,2970,1966,2963,2003,2956,2040,2950,2074,2946,2107,2943,2135,2941,2162,2941,2187,2944,2205,2948,2222,2954,2234,2963,2241,2973,2243,2993,2245,3011,2248,3031,2248,3052,2246,3074,2245,3095,2242,3117,2239,3139,2235,3162,2230,3186,2224,3209,2218,3232,2210,3256,2202,3280,2193,3303,2183,3328,2173,3364,2161,3400,2148,3434,2134,3467,2120,3499,2106,3530,2090,3560,2073,3589,2057,3617,2040,3644,2022,3670,2005,3694,1986,3718,1966,3742,1947,3763,1926,3784,1906,3804,1885,3824,1863,3842,1840,3859,1818,3876,1796,3892,1773,3907,1748,3922,1725,3935,1700,3947,1676,3959,1651,3970,1625,3980,1600,3990,1574,3999,1547,4007,1521,4007,1515,4004,1510,3998,1502,3992,1495,3983,1487,3973,1479,3960,1470,3947,1460,3916,1440,3879,1419,3838,1396,3793,1372,3744,1349,3693,1323,3639,1299,3583,1274,3526,1250,3469,1226,3412,1203,3356,1181,3348,1173,3341,1169,3336,1167,3328,1167,3341,1167,3356,1167,3495,1208,3624,1244,3741,1278,3846,1307,3942,1333,4027,1355,4103,1375,4169,1392,4226,1405,4276,1418,4317,1425,4350,1432,4377,1436,4397,1437,4404,1439,4410,1437,4416,1437,4419,1436,4429,1409,4437,1381,4444,1352,4450,1323,4456,1293,4459,1264,4460,1237,4461,1210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142A47E1" wp14:editId="35144B4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A48E9A0" id="Frame 2" o:spid="_x0000_s1026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" path="m0,0l6848856,,6848856,9144000,,9144000,,0xm466133,466133l466133,8677867,6382723,8677867,6382723,466133,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82D4E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6698694F" wp14:editId="000CF45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8F12B91" id="Frame 25" o:spid="_x0000_s1026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" path="m0,0l6848856,,6848856,9144000,,9144000,,0xm466133,466133l466133,8677867,6382723,8677867,6382723,466133,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C064BA8" wp14:editId="6891194A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66F9FF" id="Group 1" o:spid="_x0000_s1026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10,3048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25;width:5464810;height:3038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3&#10;jnHCAAAA2wAAAA8AAABkcnMvZG93bnJldi54bWxEj0GLwjAUhO+C/yE8wYtoYg8q1SiysOIePKz1&#10;BzyaZ1ttXmoTa/33m4WFPQ4z8w2z2fW2Fh21vnKsYT5TIIhzZyouNFyyz+kKhA/IBmvHpOFNHnbb&#10;4WCDqXEv/qbuHAoRIexT1FCG0KRS+rwki37mGuLoXV1rMUTZFtK0+IpwW8tEqYW0WHFcKLGhj5Ly&#10;+/lpNdBkjln2OPYJf3WTkyqSSt0OWo9H/X4NIlAf/sN/7aPRkCzh90v8AXL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d45xwgAAANsAAAAPAAAAAAAAAAAAAAAAAJwCAABk&#10;cnMvZG93bnJldi54bWxQSwUGAAAAAAQABAD3AAAAiwM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25;width:3674110;height:2809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6&#10;KtbEAAAA2wAAAA8AAABkcnMvZG93bnJldi54bWxEj0FrAjEUhO+F/ofwCl6CZptD1dUopVDwIKVV&#10;8fzcPHeDm5dlE3X775tCocdhZr5hluvBt+JGfXSBDTxPChDEVbCOawOH/ft4BiImZIttYDLwTRHW&#10;q8eHJZY23PmLbrtUiwzhWKKBJqWuVCpWDXmMk9ARZ+8ceo8py75Wtsd7hvtW6aJ4UR4d54UGO3pr&#10;qLrsrt6AdHpzqD61PB31VsqP6zRJNzVm9DS8LkAkGtJ/+K+9sQb0HH6/5B+gVj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K6KtbEAAAA2wAAAA8AAAAAAAAAAAAAAAAAnAIA&#10;AGRycy9kb3ducmV2LnhtbFBLBQYAAAAABAAEAPcAAACNAw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50;top:1009650;width:407021;height:505416;rotation:1467172fd;visibility:visible;mso-wrap-style:square;v-text-anchor:top" coordsize="1881,2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6NeGwwAA&#10;ANsAAAAPAAAAZHJzL2Rvd25yZXYueG1sRI9Bi8IwFITvwv6H8Ba8aaoFV6pRXHHBm1j14O3RPNti&#10;89JtsrX6642w4HGYmW+Y+bIzlWipcaVlBaNhBII4s7rkXMHx8DOYgnAeWWNlmRTcycFy8dGbY6Lt&#10;jffUpj4XAcIuQQWF93UipcsKMuiGtiYO3sU2Bn2QTS51g7cAN5UcR9FEGiw5LBRY07qg7Jr+GQXn&#10;3xgP28dp/LXfcWzuq3bznbZK9T+71QyEp86/w//trVYQj+D1JfwAuX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6NeGwwAAANsAAAAPAAAAAAAAAAAAAAAAAJcCAABkcnMvZG93&#10;bnJldi54bWxQSwUGAAAAAAQABAD1AAAAhwMAAAAA&#10;" path="m1398,73l1342,57,1288,43,1235,31,1181,21,1130,13,1079,7,1030,3,982,1,934,,887,1,842,4,797,9,753,15,711,23,670,32,629,43,590,55,551,70,514,84,479,101,443,118,410,137,377,157,346,179,316,202,286,225,258,249,231,275,206,300,181,328,158,356,137,385,138,390,141,397,146,405,150,413,164,431,181,454,202,478,228,507,257,537,290,571,328,608,369,647,413,689,461,733,569,831,690,937,680,930,652,907,610,873,555,829,492,778,423,722,351,666,278,608,208,555,144,506,88,466,44,436,26,425,14,418,5,416,,417,1,422,7,434,19,449,37,470,49,490,69,521,95,565,127,616,164,673,204,738,248,806,295,877,342,950,390,1021,439,1089,485,1155,531,1216,573,1269,593,1293,612,1314,630,1332,646,1348,648,1350,650,1351,654,1350,660,1348,675,1339,696,1324,723,1301,754,1273,791,1236,831,1193,831,1194,831,1207,714,1351,611,1479,522,1589,447,1685,383,1766,331,1835,289,1893,257,1939,245,1959,233,1978,225,1994,217,2008,212,2022,208,2033,206,2043,205,2052,206,2059,207,2066,210,2073,213,2078,223,2089,236,2099,259,2111,286,2127,311,2143,334,2156,390,2187,442,2215,492,2240,539,2261,584,2280,628,2296,669,2308,707,2319,744,2327,780,2332,812,2337,843,2338,872,2339,899,2338,924,2335,948,2331,969,2327,989,2321,1008,2315,1025,2308,1039,2300,1054,2292,1066,2285,1076,2277,1094,2263,1105,2251,1113,2244,1115,2241,1126,2234,1157,2212,1179,2197,1206,2177,1235,2155,1267,2129,1301,2100,1337,2068,1375,2034,1413,1996,1452,1955,1491,1912,1511,1888,1530,1865,1549,1841,1568,1816,1564,1807,1558,1796,1550,1783,1538,1769,1523,1751,1506,1730,1483,1706,1458,1680,1428,1649,1393,1615,1353,1577,1309,1534,1203,1437,1072,1320,1101,1347,1181,1418,1235,1463,1295,1514,1359,1568,1426,1621,1460,1648,1493,1673,1528,1698,1560,1721,1592,1743,1623,1764,1653,1782,1682,1799,1708,1812,1732,1823,1754,1831,1774,1835,1791,1836,1805,1834,1815,1827,1823,1816,1831,1797,1837,1777,1844,1757,1850,1736,1855,1715,1860,1693,1864,1671,1867,1648,1873,1600,1876,1551,1878,1500,1880,1448,1881,1409,1881,1372,1880,1336,1877,1299,1874,1265,1871,1229,1865,1196,1860,1163,1853,1130,1846,1099,1837,1068,1829,1038,1820,1010,1809,981,1797,952,1785,925,1773,899,1760,873,1745,848,1731,823,1715,800,1700,776,1683,754,1666,732,1649,711,1631,691,1612,671,1592,652,1573,634,1553,617,1532,600,1511,583,1507,582,1500,583,1493,587,1484,591,1463,603,1439,621,1410,644,1378,671,1343,702,1306,738,1266,775,1225,816,1183,860,1140,904,1097,951,1055,997,1013,1045,973,1094,964,1094,961,1095,958,1099,958,1107,958,1094,958,1079,1047,964,1129,860,1203,764,1269,677,1329,599,1382,529,1429,467,1470,411,1506,364,1534,323,1559,288,1578,260,1592,238,1602,221,1609,208,1610,201,1589,181,1565,161,1541,143,1514,126,1488,111,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50;top:1828800;width:323795;height:299362;rotation:1467172fd;visibility:visible;mso-wrap-style:square;v-text-anchor:top" coordsize="1492,1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OskPxAAA&#10;ANsAAAAPAAAAZHJzL2Rvd25yZXYueG1sRI9Ba4NAFITvgf6H5RV6CclaBQkmGylCoaWXJEp7fbiv&#10;KnHfirtV+++zhUKOw8x8wxzyxfRiotF1lhU8byMQxLXVHTcKqvJ1swPhPLLG3jIp+CUH+fFhdcBM&#10;25nPNF18IwKEXYYKWu+HTEpXt2TQbe1AHLxvOxr0QY6N1CPOAW56GUdRKg12HBZaHKhoqb5efoyC&#10;tHo/VWvskmsRfZR2cp99+hUr9fS4vOxBeFr8PfzfftMKkhj+voQfII8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TrJD8QAAADbAAAADwAAAAAAAAAAAAAAAACXAgAAZHJzL2Rv&#10;d25yZXYueG1sUEsFBgAAAAAEAAQA9QAAAIgDAAAAAA==&#10;" path="m1304,283l1295,278,1270,265,1233,246,1183,223,1154,211,1122,198,1088,187,1052,175,1014,165,975,155,934,147,892,142,909,60,917,18,920,2,921,,915,1,899,5,874,12,843,21,805,33,765,47,744,56,722,65,701,74,680,85,657,95,633,107,611,119,590,131,569,144,549,157,530,171,511,184,493,198,477,213,460,228,445,244,429,259,415,275,400,292,388,308,375,325,362,342,351,358,340,376,330,394,320,411,311,429,304,447,288,484,275,520,264,558,255,595,196,580,147,568,107,558,76,550,52,545,34,541,22,539,14,538,10,555,5,572,3,591,2,610,,651,,693,6,734,15,773,24,811,34,848,46,883,57,917,71,950,85,982,99,1012,115,1041,131,1068,148,1095,166,1121,184,1145,203,1168,223,1189,243,1210,264,1230,285,1248,307,1266,329,1281,351,1297,375,1310,398,1324,421,1335,446,1346,470,1356,495,1364,519,1371,545,1378,570,1384,594,1388,596,1379,600,1365,606,1343,612,1316,621,1281,631,1243,641,1197,651,1147,678,1128,702,1107,725,1086,748,1063,768,1040,788,1015,806,991,823,965,840,939,854,912,868,885,881,859,892,831,903,804,912,778,921,751,1104,792,1243,824,1343,846,1411,862,1454,871,1477,876,1486,878,1488,878,1488,869,1488,846,1488,819,1488,793,1490,749,1492,708,1492,669,1491,632,1489,599,1486,567,1481,538,1477,510,1470,485,1464,461,1456,439,1448,420,1439,401,1430,386,1420,370,1411,357,1401,346,1391,335,1383,326,1373,317,1364,310,1355,304,1346,299,1338,295,1313,285,1304,283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00;top:1238250;width:448632;height:482088;rotation:1467172fd;visibility:visible;mso-wrap-style:square;v-text-anchor:top" coordsize="2069,2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TVjuwQAA&#10;ANsAAAAPAAAAZHJzL2Rvd25yZXYueG1sRI/RisIwFETfBf8hXME3TVXQpTaKKKIiLqj9gEtzbYvN&#10;TWlirX+/WVjYx2FmzjDJujOVaKlxpWUFk3EEgjizuuRcQXrfj75AOI+ssbJMCj7kYL3q9xKMtX3z&#10;ldqbz0WAsItRQeF9HUvpsoIMurGtiYP3sI1BH2STS93gO8BNJadRNJcGSw4LBda0LSh73l5GweEw&#10;f56/F3w9nc6XVPJE7ki3Sg0H3WYJwlPn/8N/7aNWMJvB75fwA+Tq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U1Y7sEAAADbAAAADwAAAAAAAAAAAAAAAACXAgAAZHJzL2Rvd25y&#10;ZXYueG1sUEsFBgAAAAAEAAQA9QAAAIUDAAAAAA==&#10;" path="m1430,1415l1439,1412,1464,1402,1503,1385,1551,1361,1578,1345,1608,1328,1638,1311,1670,1290,1702,1267,1735,1243,1767,1216,1799,1189,1848,1254,1873,1287,1882,1300,1884,1302,1887,1296,1896,1282,1908,1260,1923,1230,1940,1193,1956,1152,1963,1131,1971,1108,1978,1084,1983,1061,1990,1035,1995,1011,2000,987,2003,962,2007,938,2009,915,2011,891,2011,868,2012,845,2011,822,2010,800,2009,778,2007,757,2003,736,2000,715,1995,695,1991,675,1985,655,1980,636,1974,616,1961,580,1946,545,1929,512,1910,481,1891,451,1870,424,1919,385,1959,353,1991,329,2017,309,2037,293,2051,282,2062,274,2069,268,2057,252,2044,236,2031,221,2017,205,2002,191,1987,178,1971,165,1956,154,1919,134,1883,116,1849,98,1815,82,1780,68,1746,54,1712,43,1680,32,1647,25,1615,17,1584,11,1553,6,1521,2,1492,1,1462,,1433,,1404,2,1376,5,1348,9,1322,13,1295,20,1270,27,1244,36,1220,44,1196,56,1173,67,1150,79,1129,92,1107,107,1086,121,1068,138,1048,154,1049,158,1051,162,1054,168,1059,175,1071,193,1087,217,1107,244,1132,276,1160,312,1190,353,1187,384,1187,416,1188,448,1192,480,1196,511,1202,542,1208,573,1216,603,1225,632,1236,661,1247,689,1260,717,1273,745,1287,770,1302,796,1317,820,1272,855,1241,833,1208,815,1177,796,1147,779,1116,764,1085,749,1054,737,1024,725,994,715,964,706,934,698,904,691,875,686,846,681,817,678,789,676,760,676,732,676,705,677,677,679,650,683,624,686,598,691,571,697,546,705,521,713,497,721,473,731,449,741,426,752,404,765,382,778,388,791,398,809,410,832,425,861,441,893,461,931,485,972,509,1019,500,1055,493,1092,488,1129,485,1164,484,1200,484,1235,486,1270,490,1304,496,1337,503,1371,510,1403,519,1435,530,1466,541,1497,554,1527,566,1557,383,1651,245,1722,144,1776,75,1812,33,1834,10,1848,1,1853,,1854,6,1861,22,1879,32,1890,41,1902,50,1914,56,1925,85,1963,113,1999,141,2031,168,2060,194,2085,221,2110,245,2130,269,2148,293,2165,316,2180,338,2192,359,2202,379,2211,399,2217,417,2222,435,2226,451,2228,468,2231,483,2232,497,2231,509,2229,521,2228,532,2226,542,2224,559,2218,570,2214,578,2210,580,2208,591,2206,621,2200,667,2188,726,2172,759,2161,793,2148,830,2134,868,2119,905,2102,944,2082,982,2062,1020,2039,1061,2121,1082,2163,1090,2178,1091,2181,1095,2175,1106,2161,1125,2137,1147,2107,1172,2072,1198,2031,1211,2009,1223,1986,1235,1963,1246,1940,1261,1907,1274,1873,1285,1841,1295,1809,1304,1777,1312,1745,1317,1713,1323,1682,1326,1652,1328,1622,1331,1593,1331,1564,1329,1535,1327,1506,1324,1478,1321,1450,1334,1450,1346,1448,1357,1447,1368,1445,1387,1438,1403,1433,1424,1421,1430,1415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50;top:466725;width:282183;height:322689;rotation:1467172fd;visibility:visible;mso-wrap-style:square;v-text-anchor:top" coordsize="1304,14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Orq2wgAA&#10;ANsAAAAPAAAAZHJzL2Rvd25yZXYueG1sRI9Pa8JAEMXvBb/DMoK3urGKhOgqKhQ8CdqC9TZkxySa&#10;nQ3Z0aTfvlso9Ph4f3685bp3tXpSGyrPBibjBBRx7m3FhYHPj/fXFFQQZIu1ZzLwTQHWq8HLEjPr&#10;Oz7S8ySFiiMcMjRQijSZ1iEvyWEY+4Y4elffOpQo20LbFrs47mr9liRz7bDiSCixoV1J+f30cBGC&#10;X7RNH51OD3K8zeVyvs7c2ZjRsN8sQAn18h/+a++tgekMfr/EH6B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A6urbCAAAA2wAAAA8AAAAAAAAAAAAAAAAAlwIAAGRycy9kb3du&#10;cmV2LnhtbFBLBQYAAAAABAAEAPUAAACGAwAAAAA=&#10;" path="m963,1359l970,1352,987,1329,1012,1295,1043,1248,1060,1221,1078,1192,1096,1160,1113,1126,1130,1091,1147,1054,1162,1017,1177,977,1250,1010,1288,1026,1302,1033,1304,1033,1303,1028,1303,1010,1302,983,1299,949,1293,909,1285,867,1281,844,1275,822,1269,800,1261,779,1254,752,1247,727,1239,702,1230,678,1221,655,1211,633,1201,610,1191,589,1180,569,1169,549,1157,530,1144,512,1131,494,1119,476,1104,459,1091,444,1077,428,1062,414,1048,400,1032,386,1018,374,1002,362,987,350,970,338,938,317,905,300,870,283,836,269,860,215,881,170,899,132,912,102,922,79,930,61,934,50,936,42,915,32,895,23,876,17,857,10,839,6,819,2,800,,779,,738,,699,2,660,4,623,9,586,14,551,21,516,28,482,37,450,47,418,57,387,68,359,80,330,93,303,108,276,122,252,138,228,154,204,171,183,189,162,208,142,226,123,245,107,265,90,286,74,307,61,330,48,352,36,374,26,396,16,419,7,443,,467,8,469,21,475,40,484,63,495,93,509,128,527,168,546,212,566,229,595,246,623,266,649,286,675,306,699,329,722,351,745,374,767,397,787,421,806,445,822,470,839,494,854,518,868,543,881,567,892,492,1065,436,1197,395,1293,369,1357,352,1398,344,1420,341,1428,340,1430,350,1433,372,1439,400,1448,425,1458,467,1468,508,1476,546,1483,583,1487,616,1490,648,1491,678,1491,707,1491,733,1489,757,1486,780,1481,801,1477,820,1471,838,1466,855,1459,870,1452,884,1444,896,1436,907,1428,917,1420,932,1405,946,1390,960,1368,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25;top:1666875;width:338099;height:361566;rotation:1467172fd;visibility:visible;mso-wrap-style:square;v-text-anchor:top" coordsize="1558,16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1XIOwQAA&#10;ANsAAAAPAAAAZHJzL2Rvd25yZXYueG1sRI9Bi8IwFITvwv6H8Ba8iKYqLlKNsgqCeNvq4vXRvG2C&#10;zUtpotZ/bwRhj8PMfMMs152rxY3aYD0rGI8yEMSl15YrBafjbjgHESKyxtozKXhQgPXqo7fEXPs7&#10;/9CtiJVIEA45KjAxNrmUoTTkMIx8Q5y8P986jEm2ldQt3hPc1XKSZV/SoeW0YLChraHyUlydghrl&#10;Y3O2h9P0txj40ppsNzhclOp/dt8LEJG6+B9+t/dawXQGry/pB8jV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9VyDsEAAADbAAAADwAAAAAAAAAAAAAAAACXAgAAZHJzL2Rvd25y&#10;ZXYueG1sUEsFBgAAAAAEAAQA9QAAAIUDAAAAAA==&#10;" path="m283,241l278,251,267,280,251,326,229,384,219,418,208,454,197,493,187,534,177,575,169,619,162,663,155,708,65,700,19,696,2,694,,694,2,701,7,718,16,745,27,780,42,818,60,862,78,906,98,949,114,975,128,1000,144,1025,161,1048,176,1071,193,1092,211,1114,227,1133,245,1152,263,1171,282,1189,299,1206,318,1221,337,1237,356,1251,375,1264,395,1278,414,1290,434,1301,454,1312,473,1322,492,1331,512,1340,534,1348,554,1355,574,1362,593,1368,613,1373,633,1378,653,1382,673,1385,693,1389,683,1453,676,1509,668,1554,662,1592,657,1621,653,1642,652,1654,651,1657,665,1663,677,1666,690,1669,702,1672,714,1673,726,1674,738,1674,749,1674,771,1672,793,1667,814,1663,835,1657,880,1647,923,1636,964,1625,1004,1612,1043,1597,1080,1582,1115,1566,1150,1549,1183,1531,1214,1513,1244,1493,1272,1473,1299,1452,1325,1430,1349,1408,1373,1384,1394,1361,1414,1338,1433,1312,1450,1288,1467,1262,1481,1237,1495,1210,1507,1183,1518,1157,1527,1129,1536,1102,1543,1075,1548,1047,1553,1019,1556,991,1558,964,1549,963,1533,958,1508,954,1478,947,1443,940,1400,934,1354,927,1303,920,1278,893,1253,866,1226,841,1198,817,1170,795,1141,775,1111,756,1080,738,1050,723,1019,708,988,695,956,684,925,674,895,665,865,657,835,652,869,441,893,281,911,166,922,87,930,38,933,13,934,2,934,,925,,901,,869,,835,,787,,741,3,698,6,657,10,619,16,585,23,552,29,522,37,495,46,469,56,446,66,424,76,405,87,387,98,371,109,357,120,345,131,334,143,324,154,316,165,308,175,303,185,297,195,294,204,288,219,285,230,283,238,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00;top:1562100;width:439528;height:403037;rotation:1467172fd;visibility:visible;mso-wrap-style:square;v-text-anchor:top" coordsize="2022,18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rW6DxQAA&#10;ANsAAAAPAAAAZHJzL2Rvd25yZXYueG1sRI9Pa8JAFMTvQr/D8gpeRDdRFImuUgVBWw/1H14f2dck&#10;bfZtyK4m/fauUOhxmJnfMPNla0pxp9oVlhXEgwgEcWp1wZmC82nTn4JwHlljaZkU/JKD5eKlM8dE&#10;24YPdD/6TAQIuwQV5N5XiZQuzcmgG9iKOHhftjbog6wzqWtsAtyUchhFE2mw4LCQY0XrnNKf480o&#10;mK5uuO+dP+Lx5/X98h33ml0UN0p1X9u3GQhPrf8P/7W3WsFoAs8v4Qf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tboPFAAAA2wAAAA8AAAAAAAAAAAAAAAAAlwIAAGRycy9k&#10;b3ducmV2LnhtbFBLBQYAAAAABAAEAPUAAACJAwAAAAA=&#10;" path="m284,1516l296,1522,331,1538,385,1563,456,1592,497,1607,540,1623,587,1638,637,1653,688,1667,741,1679,796,1690,851,1700,837,1756,826,1798,819,1828,813,1849,810,1861,809,1867,808,1869,808,1870,816,1868,837,1865,870,1857,912,1845,937,1838,962,1830,990,1820,1018,1810,1047,1798,1075,1786,1105,1771,1134,1757,1165,1740,1195,1724,1225,1706,1253,1688,1281,1670,1306,1652,1332,1632,1356,1612,1378,1592,1402,1572,1423,1551,1443,1528,1462,1507,1481,1485,1498,1462,1515,1440,1530,1416,1546,1393,1560,1370,1574,1345,1586,1322,1597,1298,1608,1273,1618,1249,1628,1224,1636,1199,1644,1174,1651,1149,1658,1123,1664,1099,1668,1073,1673,1048,1751,1062,1817,1076,1871,1086,1916,1094,1949,1101,1973,1108,1982,1111,1990,1113,1996,1117,1999,1119,2008,1088,2014,1058,2019,1029,2021,1000,2022,972,2020,946,2018,919,2012,893,2000,839,1987,787,1971,737,1956,688,1938,642,1920,596,1900,553,1880,512,1859,472,1837,434,1814,398,1789,362,1765,329,1739,298,1713,268,1685,239,1657,212,1628,187,1599,163,1569,141,1539,121,1508,102,1477,86,1445,69,1413,56,1380,42,1346,32,1313,23,1280,15,1245,8,1211,4,1176,,1175,9,1172,29,1165,56,1158,92,1146,136,1135,187,1121,246,1105,311,1072,341,1041,372,1011,404,983,438,957,472,933,507,910,543,890,578,871,616,853,653,837,691,822,728,810,766,799,804,789,840,780,878,527,831,335,796,197,772,103,754,45,744,14,738,3,737,1,736,1,748,1,777,1,814,1,850,,909,1,965,4,1017,9,1066,14,1111,21,1153,30,1192,39,1229,49,1262,60,1293,72,1321,84,1346,96,1371,110,1391,123,1411,137,1427,151,1442,164,1455,177,1467,191,1477,203,1485,215,1493,227,1498,237,1503,256,1511,271,1514,281,1515,284,1516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00;top:1781175;width:283483;height:335648;rotation:1467172fd;visibility:visible;mso-wrap-style:square;v-text-anchor:top" coordsize="1308,15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Z3lxgAA&#10;ANsAAAAPAAAAZHJzL2Rvd25yZXYueG1sRI/dasJAFITvBd9hOQVvRDdaqpK6SisWSkWh/kHuDtlj&#10;EsyeDdlV49t3BaGXw8x8w0znjSnFlWpXWFYw6EcgiFOrC84U7HdfvQkI55E1lpZJwZ0czGft1hRj&#10;bW/8S9etz0SAsItRQe59FUvp0pwMur6tiIN3srVBH2SdSV3jLcBNKYdRNJIGCw4LOVa0yCk9by9G&#10;QbJOVtHb4LNJjodkvfg5dk/LzUapzkvz8Q7CU+P/w8/2t1bwOobHl/AD5O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BZ3lxgAAANsAAAAPAAAAAAAAAAAAAAAAAJcCAABkcnMv&#10;ZG93bnJldi54bWxQSwUGAAAAAAQABAD1AAAAigMAAAAA&#10;" path="m865,1459l873,1453,895,1434,929,1404,972,1362,994,1337,1018,1311,1043,1282,1068,1251,1092,1217,1117,1182,1140,1144,1162,1105,1236,1154,1273,1180,1288,1188,1290,1191,1291,1184,1295,1166,1298,1139,1302,1103,1306,1062,1308,1016,1308,993,1308,970,1307,945,1305,921,1301,893,1297,867,1292,840,1288,814,1282,789,1276,765,1268,740,1260,717,1252,694,1243,671,1233,649,1223,628,1213,607,1202,587,1190,567,1178,547,1166,529,1152,510,1139,493,1126,476,1111,459,1097,444,1083,428,1067,413,1036,385,1004,358,969,334,936,312,970,262,999,219,1024,183,1044,153,1059,130,1069,113,1076,103,1077,100,1060,84,1043,71,1025,59,1005,48,985,40,964,33,954,31,943,30,932,29,922,29,878,20,836,13,794,8,754,3,714,1,675,,637,,600,2,564,4,529,9,495,14,462,21,430,29,399,38,368,48,339,59,310,71,283,84,257,99,231,113,206,129,182,146,160,163,138,182,118,201,98,221,79,242,61,263,45,285,29,307,14,331,,354,9,357,24,365,45,377,71,394,103,414,140,438,181,466,227,496,231,512,237,528,241,544,248,558,261,589,276,618,292,647,311,675,330,701,351,728,373,753,395,778,419,802,442,824,466,847,491,868,515,888,539,907,426,1075,342,1202,282,1293,241,1354,217,1390,204,1409,199,1416,199,1417,208,1422,231,1433,259,1447,283,1459,328,1478,370,1495,410,1509,448,1520,483,1530,516,1538,547,1545,577,1549,606,1552,632,1554,656,1554,680,1552,701,1551,721,1548,738,1544,755,1539,771,1534,784,1528,796,1522,808,1516,818,1509,827,1503,835,1496,842,1489,853,1478,859,1468,864,1461,865,1459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50;top:57150;width:388814;height:374526;rotation:1467172fd;visibility:visible;mso-wrap-style:square;v-text-anchor:top" coordsize="1791,17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m33WvgAA&#10;ANsAAAAPAAAAZHJzL2Rvd25yZXYueG1sRE9Ni8IwEL0v+B/CCHtbUxWkVKOIqAieVvewx7EZ22Iz&#10;CUm0XX/95iB4fLzvxao3rXiQD41lBeNRBoK4tLrhSsHPefeVgwgRWWNrmRT8UYDVcvCxwELbjr/p&#10;cYqVSCEcClRQx+gKKUNZk8Ewso44cVfrDcYEfSW1xy6Fm1ZOsmwmDTacGmp0tKmpvJ3uRsFz38n8&#10;wu6Y+ylt+w2531g5pT6H/XoOIlIf3+KX+6AVTNPY9CX9ALn8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45t91r4AAADbAAAADwAAAAAAAAAAAAAAAACXAgAAZHJzL2Rvd25yZXYu&#10;eG1sUEsFBgAAAAAEAAQA9QAAAIIDAAAAAA==&#10;" path="m341,1473l352,1477,384,1487,434,1500,499,1515,537,1524,577,1531,619,1539,664,1545,709,1551,756,1554,802,1558,850,1559,850,1614,850,1656,850,1686,850,1707,850,1720,850,1725,850,1728,850,1728,857,1726,874,1719,901,1706,935,1690,974,1669,1018,1644,1040,1631,1062,1618,1084,1602,1105,1586,1132,1568,1156,1549,1181,1529,1203,1509,1225,1489,1246,1469,1266,1448,1285,1427,1303,1406,1320,1383,1336,1361,1351,1340,1365,1318,1378,1296,1392,1272,1403,1250,1414,1228,1424,1205,1433,1183,1442,1159,1449,1137,1456,1114,1463,1092,1468,1068,1473,1046,1477,1024,1480,1002,1483,979,1485,957,1487,935,1488,914,1488,893,1562,897,1623,901,1671,903,1711,905,1741,906,1764,906,1778,906,1786,906,1788,893,1789,881,1790,867,1791,854,1790,827,1787,802,1782,777,1776,753,1767,730,1757,709,1741,661,1724,617,1705,572,1686,531,1666,491,1645,452,1624,416,1601,380,1578,347,1554,315,1529,285,1505,256,1479,229,1453,204,1426,180,1399,157,1372,137,1344,117,1316,99,1287,84,1258,68,1230,55,1201,44,1172,33,1142,24,1112,16,1083,11,1053,5,1023,2,994,,964,,935,,934,14,933,35,931,62,929,96,925,136,923,184,922,237,921,297,896,327,871,358,849,389,828,421,809,455,791,488,775,522,760,556,747,591,735,625,725,661,716,696,708,731,702,766,698,801,695,836,469,822,299,811,176,804,92,799,41,795,13,794,2,793,,793,2,805,8,834,10,852,12,871,13,890,14,906,22,959,30,1008,39,1055,49,1098,60,1138,71,1175,83,1209,95,1240,107,1269,121,1296,135,1319,148,1341,162,1361,176,1379,190,1394,204,1408,217,1420,231,1430,243,1440,256,1448,267,1453,278,1459,289,1463,299,1467,316,1471,329,1473,337,1473,341,1473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25;top:323850;width:511050;height:762011;rotation:1467172fd;visibility:visible;mso-wrap-style:square;v-text-anchor:top" coordsize="2359,35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72bYwwAA&#10;ANsAAAAPAAAAZHJzL2Rvd25yZXYueG1sRI9BawIxFITvBf9DeIK3muhC1dUoa0Hqtbag3h6b5+7i&#10;5mVJUnf775tCocdhZr5hNrvBtuJBPjSONcymCgRx6UzDlYbPj8PzEkSIyAZbx6ThmwLstqOnDebG&#10;9fxOj1OsRIJwyFFDHWOXSxnKmiyGqeuIk3dz3mJM0lfSeOwT3LZyrtSLtNhwWqixo9eayvvpy2q4&#10;9FWxVP3ZH++dXVwvb7xXi0zryXgo1iAiDfE//Nc+Gg3ZCn6/pB8gt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72bYwwAAANsAAAAPAAAAAAAAAAAAAAAAAJcCAABkcnMvZG93&#10;bnJldi54bWxQSwUGAAAAAAQABAD1AAAAhwMAAAAA&#10;" path="m2161,1545l2163,1530,2170,1493,2176,1435,2184,1358,2187,1315,2190,1268,2191,1220,2191,1167,2190,1114,2186,1060,2182,1005,2175,949,2236,944,2282,941,2314,939,2336,937,2349,935,2356,935,2359,935,2359,935,2355,928,2344,907,2326,876,2301,836,2286,815,2270,791,2253,768,2234,743,2214,720,2193,697,2170,674,2146,651,2122,626,2095,601,2070,577,2044,555,2018,534,1991,514,1964,495,1938,477,1911,461,1884,445,1857,431,1830,416,1802,404,1774,393,1748,382,1720,372,1692,363,1665,355,1637,348,1609,342,1581,336,1555,332,1527,328,1499,325,1471,323,1444,321,1417,321,1389,320,1363,321,1336,322,1309,324,1283,326,1277,247,1272,181,1267,127,1263,83,1259,50,1256,26,1255,9,1254,,1223,1,1193,3,1164,7,1135,12,1107,20,1081,30,1067,36,1054,42,1041,49,1027,57,977,83,931,111,885,140,842,169,800,199,761,230,723,261,688,293,654,325,623,357,593,391,566,425,540,458,516,494,494,528,472,563,454,598,437,634,421,670,408,706,397,741,387,778,378,813,371,850,367,886,363,921,361,958,361,993,363,1029,365,1064,369,1099,376,1133,390,1133,412,1131,444,1127,481,1123,528,1116,582,1110,646,1101,716,1091,734,1104,753,1116,772,1129,792,1140,831,1161,871,1180,912,1196,953,1211,994,1223,1036,1234,1078,1243,1120,1251,1162,1256,1204,1261,1245,1263,1286,1264,1327,1263,1367,1261,1375,1338,1382,1410,1387,1477,1394,1539,1399,1597,1404,1650,1409,1699,1414,1743,1382,1736,1348,1729,1316,1723,1284,1719,1252,1716,1219,1713,1188,1712,1156,1712,1125,1712,1094,1714,1063,1717,1033,1720,1002,1724,973,1730,943,1736,914,1742,899,1659,885,1588,873,1528,862,1480,854,1443,848,1416,844,1398,843,1388,812,1394,782,1402,752,1410,724,1420,697,1432,670,1444,643,1458,617,1474,566,1508,518,1544,471,1579,428,1616,387,1652,348,1690,310,1727,276,1766,244,1803,214,1842,186,1880,159,1919,136,1959,114,1997,94,2036,76,2075,60,2115,46,2154,34,2193,24,2232,15,2270,8,2309,4,2348,1,2386,,2424,,2461,2,2498,5,2536,11,2571,17,2608,25,2642,35,2678,51,2677,75,2672,107,2667,148,2658,198,2648,255,2636,318,2622,389,2607,411,2618,432,2629,455,2639,477,2649,499,2658,521,2666,543,2673,566,2680,589,2687,611,2692,634,2697,658,2701,703,2709,749,2714,794,2719,840,2721,885,2721,930,2720,973,2718,1016,2715,1057,2711,1098,2705,1128,2849,1154,2973,1177,3082,1196,3175,1213,3255,1226,3320,1238,3376,1247,3419,1254,3454,1259,3480,1263,3500,1265,3512,1267,3521,1268,3526,1268,3527,1268,3528,1282,3523,1316,3511,1358,3498,1396,3484,1456,3461,1511,3437,1564,3412,1611,3388,1655,3362,1696,3338,1732,3314,1766,3289,1796,3265,1822,3240,1847,3217,1868,3194,1887,3170,1903,3148,1917,3127,1929,3106,1939,3086,1948,3066,1953,3048,1959,3031,1962,3014,1965,2998,1966,2984,1968,2971,1968,2948,1965,2932,1963,2922,1962,2919,1963,2904,1965,2865,1966,2836,1966,2803,1966,2765,1966,2723,1964,2678,1961,2629,1956,2578,1951,2523,1942,2468,1933,2411,1927,2383,1921,2354,1913,2324,1905,2295,1971,2282,2021,2270,2055,2263,2080,2258,2094,2255,2101,2253,2104,2253,2104,2253,2100,2246,2086,2226,2064,2196,2035,2158,2018,2137,1999,2115,1978,2092,1954,2067,1931,2043,1904,2017,1878,1993,1849,1969,1839,1961,1830,1953,1820,1946,1810,1939,1845,1922,1879,1904,1909,1888,1938,1870,1964,1853,1988,1835,2010,1819,2030,1802,2049,1784,2065,1768,2080,1751,2093,1736,2105,1720,2115,1705,2124,1689,2133,1675,2140,1660,2145,1647,2150,1635,2153,1622,2159,1600,2161,1580,2162,1554,2161,1545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25;top:266700;width:483741;height:1000464;rotation:1467172fd;visibility:visible;mso-wrap-style:square;v-text-anchor:top" coordsize="2231,4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brFLwgAA&#10;ANsAAAAPAAAAZHJzL2Rvd25yZXYueG1sRE/LisIwFN0L/kO4wuw0nUFEq7GMwoADLnwMOMtLc21L&#10;m5vaxFr9erMQXB7Oe5F0phItNa6wrOBzFIEgTq0uOFPwd/wZTkE4j6yxskwK7uQgWfZ7C4y1vfGe&#10;2oPPRAhhF6OC3Ps6ltKlORl0I1sTB+5sG4M+wCaTusFbCDeV/IqiiTRYcGjIsaZ1Tml5uBoF5e/+&#10;vnpk/256PRXtaXbRq+3OK/Ux6L7nIDx1/i1+uTdawTisD1/CD5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husUvCAAAA2wAAAA8AAAAAAAAAAAAAAAAAlwIAAGRycy9kb3du&#10;cmV2LnhtbFBLBQYAAAAABAAEAPUAAACGAwAAAAA=&#10;" path="m1193,1646l1220,1629,1257,1605,1301,1574,1351,1535,1378,1513,1405,1490,1434,1464,1462,1437,1491,1410,1519,1380,1546,1349,1574,1317,1640,1382,1673,1415,1685,1427,1687,1430,1690,1423,1696,1405,1706,1378,1717,1341,1730,1298,1741,1250,1746,1224,1751,1199,1755,1172,1758,1146,1758,1115,1758,1083,1758,1054,1756,1024,1754,994,1752,965,1747,937,1743,909,1738,883,1732,856,1726,830,1719,805,1711,779,1702,755,1693,732,1684,708,1673,686,1663,664,1651,642,1640,621,1626,601,1614,581,1601,561,1586,542,1572,524,1558,506,1542,489,1526,472,1511,455,1494,440,1478,424,1460,409,1510,360,1551,319,1585,283,1613,256,1633,233,1647,216,1653,209,1656,205,1659,200,1659,197,1642,181,1624,166,1605,150,1586,137,1566,124,1545,114,1524,105,1503,98,1457,80,1411,65,1367,50,1323,38,1280,28,1238,19,1196,13,1156,7,1116,4,1077,2,1038,,1001,2,965,4,928,8,894,13,859,19,827,28,795,37,763,47,733,59,703,73,675,86,647,101,620,118,594,135,570,154,545,172,522,192,501,213,480,236,459,258,440,282,448,290,461,303,480,321,504,343,533,371,567,403,607,440,653,480,658,518,667,554,677,590,688,625,702,661,716,695,733,728,751,762,768,794,788,825,808,855,831,885,852,913,875,940,898,966,922,990,767,1150,652,1271,569,1359,513,1419,479,1456,462,1476,455,1484,454,1486,463,1493,486,1509,514,1527,540,1543,590,1574,637,1602,683,1626,726,1647,767,1665,805,1679,842,1692,876,1702,908,1708,938,1714,966,1717,991,1718,1016,1718,1038,1716,1058,1714,1077,1709,1077,1733,1076,1759,1075,1788,1074,1820,1071,1857,1069,1895,1067,1937,1064,1982,1048,1999,1033,2017,1018,2036,1005,2053,991,2072,978,2091,966,2110,954,2129,932,2169,912,2209,894,2249,877,2290,863,2331,850,2373,839,2414,831,2456,823,2497,816,2538,812,2579,808,2619,668,2612,546,2605,440,2599,348,2595,270,2590,204,2587,150,2585,107,2583,73,2580,47,2579,28,2578,16,2577,7,2577,2,2577,1,2577,,2577,2,2590,8,2625,10,2645,12,2667,15,2687,15,2705,24,2765,34,2821,45,2875,57,2923,69,2969,83,3012,98,3051,112,3088,129,3120,145,3151,161,3179,178,3203,194,3225,211,3246,229,3264,246,3280,262,3294,278,3306,293,3316,309,3325,323,3333,337,3340,350,3344,362,3347,382,3353,398,3355,409,3356,412,3356,424,3361,461,3372,517,3387,591,3406,633,3415,678,3424,726,3433,776,3439,828,3446,883,3450,937,3454,993,3455,993,3520,993,3570,993,3605,993,3629,993,3644,993,3650,993,3654,993,3654,1004,3649,1033,3636,1077,3615,1132,3587,1146,3610,1159,3635,1173,3658,1188,3680,1202,3703,1218,3725,1232,3746,1248,3767,1050,3935,902,4064,794,4157,720,4221,674,4259,650,4281,641,4289,638,4291,650,4301,677,4323,711,4350,737,4376,786,4414,833,4448,877,4479,919,4507,961,4531,1000,4552,1038,4570,1074,4587,1108,4599,1141,4610,1172,4619,1201,4626,1229,4630,1256,4633,1280,4635,1302,4635,1324,4633,1344,4631,1362,4628,1380,4623,1395,4619,1409,4613,1422,4609,1433,4603,1451,4592,1464,4583,1472,4577,1474,4575,1488,4569,1522,4554,1546,4541,1575,4527,1608,4510,1643,4491,1681,4469,1720,4445,1762,4418,1803,4389,1846,4357,1888,4324,1909,4306,1929,4287,1950,4268,1970,4248,2044,4330,2083,4373,2096,4388,2098,4390,2101,4383,2111,4360,2127,4327,2144,4284,2154,4259,2164,4233,2172,4204,2181,4175,2190,4145,2198,4114,2206,4082,2211,4050,2218,4014,2222,3980,2226,3944,2229,3910,2230,3877,2231,3843,2231,3810,2229,3777,2227,3746,2224,3713,2220,3682,2215,3652,2209,3622,2202,3593,2195,3564,2187,3535,2178,3507,2168,3479,2157,3453,2146,3426,2135,3401,2123,3375,2109,3351,2096,3327,2081,3304,2067,3281,2053,3259,2037,3237,2020,3216,2005,3196,1987,3176,1970,3158,2029,3108,2080,3064,2123,3028,2157,2999,2184,2976,2204,2959,2211,2952,2218,2949,2222,2946,2226,2946,2217,2932,2208,2920,2199,2908,2189,2897,2178,2887,2167,2876,2156,2866,2144,2857,2119,2839,2094,2821,2068,2806,2042,2789,2003,2770,1965,2752,1927,2736,1889,2720,1853,2706,1816,2693,1780,2680,1744,2669,1744,2661,1823,2667,1891,2673,1947,2677,1994,2681,2029,2685,2057,2688,2075,2689,2084,2690,2086,2675,2088,2658,2089,2643,2089,2627,2088,2595,2086,2565,2080,2534,2074,2505,2066,2476,2056,2450,2037,2402,2018,2355,1998,2310,1977,2266,1956,2225,1934,2185,1911,2147,1887,2110,1863,2073,1838,2040,1813,2007,1787,1976,1761,1947,1734,1918,1706,1891,1679,1866,1650,1843,1621,1819,1592,1798,1563,1779,1533,1760,1503,1744,1473,1728,1442,1714,1412,1700,1381,1689,1350,1678,1319,1669,1288,1662,1257,1655,1226,1649,1193,1646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00;top:2209800;width:670997;height:480794;rotation:1467172fd;visibility:visible;mso-wrap-style:square;v-text-anchor:top" coordsize="3095,22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UWMwgAA&#10;ANsAAAAPAAAAZHJzL2Rvd25yZXYueG1sRI9Ba4NAFITvhf6H5QV6q6tSJLFZJQhCSk8xkvPDfVWJ&#10;+9a628T++26h0OMwM98w+3I1k7jR4kbLCpIoBkHcWT1yr6A9189bEM4ja5wsk4JvclAWjw97zLW9&#10;84luje9FgLDLUcHg/ZxL6bqBDLrIzsTB+7CLQR/k0ku94D3AzSTTOM6kwZHDwoAzVQN11+bLKEiP&#10;2E67LEsv1Xj19eepobf3SqmnzXp4BeFp9f/hv/ZRK3hJ4PdL+AGy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1VRYzCAAAA2wAAAA8AAAAAAAAAAAAAAAAAlwIAAGRycy9kb3du&#10;cmV2LnhtbFBLBQYAAAAABAAEAPUAAACGAwAAAAA=&#10;" path="m2783,1688l2788,1679,2803,1652,2814,1632,2825,1608,2837,1581,2851,1551,2864,1517,2877,1481,2891,1443,2903,1402,2914,1359,2924,1314,2933,1269,2939,1221,3029,1238,3075,1246,3093,1249,3095,1250,3094,1243,3091,1226,3087,1198,3079,1162,3074,1142,3068,1121,3060,1099,3053,1076,3044,1052,3034,1028,3023,1005,3009,980,2996,953,2982,926,2967,900,2953,876,2936,852,2921,829,2904,807,2887,786,2869,765,2852,745,2834,726,2815,708,2796,691,2777,675,2758,658,2739,644,2719,630,2700,616,2679,603,2659,591,2639,580,2619,570,2598,560,2578,550,2556,542,2536,533,2515,526,2495,520,2454,508,2414,499,2429,434,2441,379,2451,332,2459,293,2464,262,2469,240,2471,223,2471,216,2450,210,2427,207,2403,206,2379,205,2356,206,2332,207,2309,210,2287,216,2256,220,2225,225,2195,231,2165,237,2136,243,2108,251,2080,259,2054,267,2027,276,2001,285,1977,295,1953,303,1928,314,1905,326,1883,337,1860,348,1839,360,1818,372,1798,385,1779,399,1761,412,1742,425,1725,440,1707,454,1691,469,1675,484,1660,500,1645,515,1631,531,1617,548,1604,563,1592,580,1571,562,1549,544,1526,528,1504,512,1481,496,1456,482,1433,469,1409,457,1401,462,1390,474,1374,493,1357,518,1311,581,1257,660,1194,752,1129,853,1062,958,998,1066,998,1067,998,1079,998,1067,998,1066,1069,938,1133,822,1193,716,1247,620,1294,534,1338,457,1375,389,1409,329,1436,277,1461,232,1480,196,1495,165,1508,140,1515,122,1520,110,1522,103,1495,87,1469,73,1442,60,1415,49,1389,39,1362,30,1335,23,1309,17,1250,10,1192,5,1136,2,1081,,1028,2,976,4,925,7,876,13,828,20,782,29,736,39,693,51,651,65,610,79,570,96,532,113,495,131,460,151,425,171,392,194,361,217,331,241,302,266,275,292,249,319,224,347,201,374,179,404,159,434,139,464,121,495,104,528,112,536,126,549,142,563,164,580,222,621,297,671,386,730,492,796,611,870,743,953,732,946,702,927,655,899,596,865,527,824,452,778,373,733,294,686,219,643,149,603,90,571,43,545,26,538,12,531,3,529,,529,3,533,11,541,27,553,48,570,66,586,93,613,128,648,169,693,269,798,381,918,440,980,500,1041,557,1101,614,1157,667,1209,717,1253,739,1273,762,1291,780,1308,799,1320,799,1321,799,1322,800,1322,802,1322,805,1320,809,1315,822,1301,838,1280,858,1251,883,1214,910,1172,940,1122,848,1284,767,1426,697,1550,636,1655,585,1745,542,1819,507,1881,481,1931,460,1971,445,2001,440,2013,435,2023,432,2033,431,2040,430,2047,430,2052,431,2057,432,2060,437,2066,445,2071,456,2081,469,2090,482,2098,496,2104,526,2117,558,2128,617,2149,674,2167,728,2182,779,2195,827,2205,873,2213,915,2219,955,2223,992,2224,1028,2224,1060,2223,1091,2220,1120,2217,1146,2211,1170,2204,1192,2197,1212,2189,1231,2180,1248,2171,1263,2162,1277,2153,1288,2143,1299,2134,1308,2126,1321,2110,1331,2097,1335,2089,1338,2086,1348,2077,1375,2050,1394,2030,1416,2007,1442,1980,1469,1949,1498,1915,1527,1877,1557,1836,1589,1793,1620,1746,1650,1696,1664,1671,1678,1644,1693,1617,1706,1590,1702,1583,1695,1575,1685,1565,1672,1554,1654,1540,1633,1523,1607,1504,1576,1483,1502,1433,1405,1371,1286,1295,1139,1207,1172,1227,1261,1279,1385,1352,1529,1434,1602,1474,1672,1513,1737,1547,1797,1577,1823,1591,1847,1601,1867,1609,1885,1616,1899,1621,1909,1623,1916,1622,1918,1618,1924,1575,1927,1533,1928,1489,1929,1444,1928,1399,1927,1351,1924,1301,1918,1250,1912,1207,1905,1165,1896,1123,1886,1085,1906,1099,1927,1113,1947,1127,1968,1140,1990,1152,2011,1165,2033,1176,2055,1187,2077,1197,2099,1206,2120,1214,2142,1223,2165,1230,2187,1238,2209,1243,2230,1250,2179,1461,2140,1621,2112,1736,2094,1815,2082,1864,2077,1889,2075,1899,2075,1901,2086,1904,2115,1908,2134,1911,2152,1914,2171,1915,2188,1916,2238,1917,2286,1918,2330,1916,2372,1914,2411,1910,2448,1905,2482,1899,2514,1891,2543,1884,2571,1876,2596,1866,2619,1856,2640,1846,2660,1835,2676,1824,2693,1813,2706,1801,2720,1790,2731,1779,2741,1768,2748,1757,2756,1747,2763,1737,2767,1728,2775,1712,2780,1699,2783,1692,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75;top:2066925;width:443430;height:413404;rotation:1467172fd;visibility:visible;mso-wrap-style:square;v-text-anchor:top" coordsize="2047,1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BM6jxQAA&#10;ANsAAAAPAAAAZHJzL2Rvd25yZXYueG1sRI/RasJAFETfC/7Dcgu+lLppWiWkrkEKgkgVqvmAS/aa&#10;hGbvht1VE7++Wyj0cZiZM8yyGEwnruR8a1nByywBQVxZ3XKtoDxtnjMQPiBr7CyTgpE8FKvJwxJz&#10;bW/8RddjqEWEsM9RQRNCn0vpq4YM+pntiaN3ts5giNLVUju8RbjpZJokC2mw5bjQYE8fDVXfx4tR&#10;8Hl4vR/2/a6cj1Xm3flEo98/KTV9HNbvIAIN4T/8195qBW8p/H6JP0C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EzqPFAAAA2wAAAA8AAAAAAAAAAAAAAAAAlwIAAGRycy9k&#10;b3ducmV2LnhtbFBLBQYAAAAABAAEAPUAAACJAwAAAAA=&#10;" path="m2015,1360l2011,1352,1999,1327,1980,1289,1955,1242,1939,1215,1923,1186,1904,1157,1884,1127,1862,1096,1838,1066,1814,1035,1788,1006,1854,957,1887,932,1899,922,1902,921,1896,919,1882,912,1859,902,1831,889,1796,876,1758,861,1717,848,1675,837,1631,828,1587,822,1545,818,1505,817,1465,817,1427,819,1389,823,1352,830,1350,818,1348,808,1344,800,1341,792,1337,782,1334,779,1333,770,1329,746,1320,707,1308,657,1300,629,1291,599,1281,567,1269,535,1256,500,1241,466,1224,432,1207,397,1272,364,1307,347,1319,342,1321,341,1316,336,1303,326,1284,311,1259,291,1229,269,1195,245,1159,221,1122,199,1098,189,1075,180,1051,171,1028,163,1005,156,981,151,959,145,937,141,915,138,893,134,870,132,849,131,828,130,807,130,786,130,766,131,746,133,726,135,706,138,687,141,650,149,614,159,580,170,546,183,514,198,484,213,460,163,436,122,418,87,401,59,389,37,379,20,373,8,371,,351,11,333,22,317,33,302,44,273,70,243,100,218,130,193,161,171,191,150,221,130,251,112,281,95,311,80,340,66,370,53,398,42,427,32,456,23,484,17,512,11,539,6,567,2,594,,620,,647,,674,1,699,3,723,8,749,12,772,18,797,25,820,33,843,42,866,52,888,63,909,75,929,88,950,96,948,109,942,128,933,151,921,181,907,216,890,255,871,300,850,330,858,359,862,389,866,419,868,450,868,480,866,510,863,540,859,570,854,598,848,628,840,657,832,685,823,714,814,741,805,768,793,812,886,804,897,796,907,777,941,759,975,744,1010,728,1043,716,1076,704,1109,694,1142,685,1174,677,1205,671,1237,666,1267,663,1298,660,1328,658,1358,658,1387,660,1415,662,1444,665,1470,669,1497,675,1524,682,1549,688,1575,697,1599,706,1622,716,1646,727,1668,739,1689,753,1710,766,1730,779,1749,795,1768,810,1785,818,1778,832,1768,848,1753,870,1736,896,1716,926,1693,959,1670,995,1643,1026,1642,1058,1640,1089,1637,1119,1631,1149,1625,1179,1617,1209,1608,1237,1598,1266,1587,1293,1575,1321,1561,1348,1548,1373,1534,1399,1519,1424,1504,1448,1488,1556,1628,1639,1733,1698,1809,1741,1860,1766,1891,1781,1906,1787,1912,1788,1913,1793,1908,1806,1895,1824,1876,1845,1857,1873,1824,1898,1794,1922,1766,1942,1738,1960,1710,1976,1684,1990,1659,2003,1636,2014,1612,2023,1590,2029,1570,2036,1550,2040,1531,2044,1514,2046,1497,2047,1480,2047,1466,2046,1453,2045,1439,2044,1427,2038,1407,2033,1390,2020,1368,2015,1360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75;top:390525;width:967483;height:808665;rotation:1467172fd;visibility:visible;mso-wrap-style:square;v-text-anchor:top" coordsize="4461,37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hhxxgAA&#10;ANsAAAAPAAAAZHJzL2Rvd25yZXYueG1sRI/NTsMwEITvSLyDtZW4tXYJqmhat+JXUDiRcqC3bbxN&#10;IuJ1ZJs0fXuMVInjaGa+0SzXg21FTz40jjVMJwoEcelMw5WGz+3z+BZEiMgGW8ek4UQB1qvLiyXm&#10;xh35g/oiViJBOOSooY6xy6UMZU0Ww8R1xMk7OG8xJukraTweE9y28lqpmbTYcFqosaOHmsrv4sdq&#10;2HfvX7vZo1f9W7Fpspf7p+w0V1pfjYa7BYhIQ/wPn9uvRsNNBn9f0g+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HhhxxgAAANsAAAAPAAAAAAAAAAAAAAAAAJcCAABkcnMv&#10;ZG93bnJldi54bWxQSwUGAAAAAAQABAD1AAAAigMAAAAA&#10;" path="m4461,1210l4457,1150,4450,1093,4442,1038,4433,984,4422,931,4410,880,4397,832,4382,784,4366,738,4348,694,4330,652,4310,611,4289,572,4267,534,4245,499,4220,464,4195,431,4169,400,4143,371,4114,343,4086,317,4056,292,4026,269,3995,247,3963,228,3931,209,3897,192,3864,177,3829,164,3795,152,3760,141,3724,132,3715,140,3704,154,3692,172,3677,196,3661,223,3643,257,3623,294,3602,337,3580,383,3555,434,3530,490,3503,550,3445,681,3384,827,3388,815,3400,782,3417,731,3439,665,3464,590,3491,505,3519,419,3545,331,3570,247,3591,170,3600,135,3607,103,3613,75,3617,50,3620,30,3620,15,3617,5,3613,,3606,2,3596,10,3584,25,3569,48,3555,67,3533,97,3503,137,3467,185,3425,240,3379,301,3330,366,3280,434,3228,503,3178,573,3129,643,3084,710,3043,773,3008,830,2993,857,2979,882,2968,905,2959,926,2957,929,2957,933,2959,937,2964,943,2970,948,2978,954,2988,961,2999,969,3028,986,3065,1006,3108,1028,3157,1054,3162,1055,3166,1056,3168,1058,3170,1061,3171,1066,3171,1068,3165,1068,3157,1068,2980,1011,2824,961,2688,920,2571,885,2471,857,2388,834,2318,817,2261,806,2237,802,2216,798,2198,797,2181,796,2168,796,2156,797,2146,798,2137,801,2130,804,2125,808,2120,813,2117,817,2111,828,2109,842,2098,873,2089,905,2086,920,2082,937,2081,953,2080,969,2075,1004,2069,1037,2063,1070,2060,1101,2057,1132,2053,1162,2052,1190,2050,1218,2050,1244,2050,1271,2050,1295,2051,1319,2055,1364,2060,1405,2046,1406,2031,1409,2016,1413,1999,1418,1982,1424,1966,1433,1948,1442,1930,1452,1913,1464,1894,1476,1875,1491,1856,1505,1837,1522,1817,1538,1798,1556,1778,1575,1738,1614,1699,1656,1661,1702,1623,1748,1586,1796,1551,1846,1516,1896,1485,1946,1466,1966,1453,1981,1449,1990,1445,1998,1443,2007,1443,2017,1443,1996,1443,1975,1443,1954,1443,1932,1483,1789,1518,1658,1550,1538,1577,1431,1601,1332,1619,1244,1636,1166,1648,1096,1657,1036,1663,983,1665,959,1666,938,1666,918,1666,900,1665,884,1663,869,1661,856,1658,845,1655,835,1651,826,1646,818,1641,813,1627,805,1614,798,1600,792,1586,786,1557,776,1527,768,1498,763,1470,759,1442,757,1414,756,1355,755,1298,755,1242,756,1187,761,1134,766,1082,773,1032,782,983,792,937,804,891,817,847,832,805,848,764,866,724,885,686,905,649,926,614,949,581,973,548,997,517,1022,488,1049,461,1077,434,1106,410,1135,386,1165,365,1196,345,1227,326,1259,309,1292,293,1325,279,1360,266,1394,265,1404,266,1416,269,1429,272,1441,277,1454,283,1467,291,1481,300,1495,310,1511,321,1526,334,1542,347,1557,363,1574,379,1591,396,1608,415,1626,456,1662,502,1698,552,1736,605,1774,664,1814,726,1853,791,1892,861,1932,850,1927,818,1914,767,1894,703,1869,628,1841,545,1811,502,1797,457,1783,413,1769,370,1757,325,1745,283,1735,242,1726,203,1718,165,1713,131,1709,100,1709,72,1710,49,1716,29,1724,14,1735,4,1749,,1767,2,1789,10,1816,26,1847,37,1864,49,1879,62,1896,75,1914,107,1948,141,1983,178,2020,219,2057,262,2093,309,2130,331,2170,355,2208,380,2245,406,2281,434,2316,463,2350,494,2383,525,2414,557,2444,591,2472,625,2499,659,2525,695,2549,731,2572,768,2593,805,2612,816,2619,828,2624,841,2627,855,2628,869,2627,885,2624,900,2619,917,2612,934,2603,950,2592,968,2579,987,2564,1005,2547,1023,2528,1041,2507,1060,2485,1071,2476,1081,2471,1092,2465,1102,2456,1102,2467,1101,2477,1099,2483,1097,2488,1093,2493,1088,2498,1057,2589,1027,2675,1001,2756,977,2832,955,2905,936,2973,919,3037,905,3096,891,3152,881,3204,874,3253,867,3297,862,3340,860,3377,859,3413,860,3444,862,3474,866,3499,871,3524,879,3545,887,3564,897,3580,907,3594,919,3606,931,3617,946,3625,960,3632,976,3638,992,3641,1010,3645,1028,3646,1046,3646,1078,3657,1110,3667,1141,3678,1173,3689,1234,3705,1292,3718,1346,3728,1397,3736,1446,3742,1492,3746,1534,3747,1574,3747,1612,3745,1646,3741,1678,3736,1708,3729,1736,3721,1762,3713,1785,3703,1806,3694,1825,3684,1843,3672,1858,3661,1873,3650,1885,3639,1895,3628,1905,3617,1913,3607,1925,3589,1933,3574,1937,3565,1938,3561,1948,3551,1974,3523,1991,3503,2011,3477,2035,3448,2059,3416,2085,3379,2111,3340,2139,3296,2166,3251,2192,3201,2218,3149,2230,3122,2242,3094,2253,3065,2264,3037,2266,3028,2266,3018,2266,3008,2264,2997,2262,2986,2259,2973,2256,2961,2250,2949,2244,2937,2238,2923,2230,2909,2221,2895,2210,2880,2199,2865,2187,2849,2172,2833,2157,2817,2140,2800,2122,2782,2102,2765,2082,2746,2059,2727,2036,2708,2009,2688,1982,2668,1952,2647,1923,2626,1889,2605,1855,2583,1818,2559,1780,2536,1740,2513,1753,2517,1789,2528,1845,2544,1917,2565,2001,2587,2093,2610,2142,2622,2191,2632,2241,2642,2291,2652,2340,2659,2389,2666,2435,2671,2480,2675,2522,2676,2562,2676,2599,2674,2631,2668,2660,2660,2683,2649,2702,2636,2715,2618,2723,2598,2723,2574,2717,2545,2704,2513,2706,2494,2707,2474,2708,2454,2710,2433,2708,2390,2705,2344,2701,2298,2694,2248,2685,2197,2675,2144,2667,2113,2658,2082,2650,2052,2640,2022,2628,1995,2618,1966,2606,1939,2595,1912,2622,1924,2650,1935,2678,1945,2707,1955,2737,1965,2768,1973,2799,1981,2832,1989,2839,1985,2849,1978,2860,1967,2872,1954,2885,1935,2900,1912,2916,1885,2934,1853,2954,1815,2975,1770,2998,1720,3023,1664,3049,1601,3078,1530,3110,1452,3144,1365,3140,1375,3130,1403,3117,1446,3099,1503,3078,1570,3056,1643,3033,1723,3010,1805,2989,1887,2970,1966,2963,2003,2956,2040,2950,2074,2946,2107,2943,2135,2941,2162,2941,2187,2944,2205,2948,2222,2954,2234,2963,2241,2973,2243,2993,2245,3011,2248,3031,2248,3052,2246,3074,2245,3095,2242,3117,2239,3139,2235,3162,2230,3186,2224,3209,2218,3232,2210,3256,2202,3280,2193,3303,2183,3328,2173,3364,2161,3400,2148,3434,2134,3467,2120,3499,2106,3530,2090,3560,2073,3589,2057,3617,2040,3644,2022,3670,2005,3694,1986,3718,1966,3742,1947,3763,1926,3784,1906,3804,1885,3824,1863,3842,1840,3859,1818,3876,1796,3892,1773,3907,1748,3922,1725,3935,1700,3947,1676,3959,1651,3970,1625,3980,1600,3990,1574,3999,1547,4007,1521,4007,1515,4004,1510,3998,1502,3992,1495,3983,1487,3973,1479,3960,1470,3947,1460,3916,1440,3879,1419,3838,1396,3793,1372,3744,1349,3693,1323,3639,1299,3583,1274,3526,1250,3469,1226,3412,1203,3356,1181,3348,1173,3341,1169,3336,1167,3328,1167,3341,1167,3356,1167,3495,1208,3624,1244,3741,1278,3846,1307,3942,1333,4027,1355,4103,1375,4169,1392,4226,1405,4276,1418,4317,1425,4350,1432,4377,1436,4397,1437,4404,1439,4410,1437,4416,1437,4419,1436,4429,1409,4437,1381,4444,1352,4450,1323,4456,1293,4459,1264,4460,1237,4461,1210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4C"/>
    <w:rsid w:val="000E33EA"/>
    <w:rsid w:val="001570B2"/>
    <w:rsid w:val="001624C3"/>
    <w:rsid w:val="001E5FE5"/>
    <w:rsid w:val="00220400"/>
    <w:rsid w:val="0025250E"/>
    <w:rsid w:val="002733AA"/>
    <w:rsid w:val="002A068F"/>
    <w:rsid w:val="0043020F"/>
    <w:rsid w:val="004611DB"/>
    <w:rsid w:val="005D2D39"/>
    <w:rsid w:val="0068245E"/>
    <w:rsid w:val="0069500E"/>
    <w:rsid w:val="00713F12"/>
    <w:rsid w:val="00793C17"/>
    <w:rsid w:val="0079664C"/>
    <w:rsid w:val="007A4EDB"/>
    <w:rsid w:val="00834305"/>
    <w:rsid w:val="00897FB4"/>
    <w:rsid w:val="009124DD"/>
    <w:rsid w:val="0094423C"/>
    <w:rsid w:val="00A95506"/>
    <w:rsid w:val="00A97492"/>
    <w:rsid w:val="00AA7C73"/>
    <w:rsid w:val="00AB123B"/>
    <w:rsid w:val="00AC5DF2"/>
    <w:rsid w:val="00B168F9"/>
    <w:rsid w:val="00C6352A"/>
    <w:rsid w:val="00C67FD5"/>
    <w:rsid w:val="00C93A32"/>
    <w:rsid w:val="00CA26A5"/>
    <w:rsid w:val="00CE754C"/>
    <w:rsid w:val="00CF207A"/>
    <w:rsid w:val="00D529A9"/>
    <w:rsid w:val="00E402F3"/>
    <w:rsid w:val="00E43EFE"/>
    <w:rsid w:val="00E7211C"/>
    <w:rsid w:val="00ED16F0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3ECF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8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rjanareams/Library/Containers/com.microsoft.Word/Data/Library/Caches/1033/TM02904833/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F55"/>
    <w:rsid w:val="009A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5BFE6B80A1A14FB9CD12A87939CA4E">
    <w:name w:val="D75BFE6B80A1A14FB9CD12A87939CA4E"/>
  </w:style>
  <w:style w:type="paragraph" w:customStyle="1" w:styleId="6F7B99F989C5C8489EBE11A015467046">
    <w:name w:val="6F7B99F989C5C8489EBE11A015467046"/>
  </w:style>
  <w:style w:type="paragraph" w:customStyle="1" w:styleId="7ACA922B3A5E8641BEC24AE90DBB0402">
    <w:name w:val="7ACA922B3A5E8641BEC24AE90DBB0402"/>
  </w:style>
  <w:style w:type="paragraph" w:customStyle="1" w:styleId="7CF3D6B7A709654BBB55C8315B813214">
    <w:name w:val="7CF3D6B7A709654BBB55C8315B813214"/>
  </w:style>
  <w:style w:type="paragraph" w:customStyle="1" w:styleId="E44EE3ABA6ECC342B920383E87FAB3C4">
    <w:name w:val="E44EE3ABA6ECC342B920383E87FAB3C4"/>
  </w:style>
  <w:style w:type="paragraph" w:customStyle="1" w:styleId="C31362702B413441A89DB2414AED5D53">
    <w:name w:val="C31362702B413441A89DB2414AED5D53"/>
  </w:style>
  <w:style w:type="paragraph" w:customStyle="1" w:styleId="BF335BC7448E03418AD381748433A607">
    <w:name w:val="BF335BC7448E03418AD381748433A607"/>
  </w:style>
  <w:style w:type="paragraph" w:customStyle="1" w:styleId="E769EB505CBE4E4C83F52B6004019DC5">
    <w:name w:val="E769EB505CBE4E4C83F52B6004019DC5"/>
  </w:style>
  <w:style w:type="paragraph" w:customStyle="1" w:styleId="82D7C009545729428AC0B92B0B455926">
    <w:name w:val="82D7C009545729428AC0B92B0B455926"/>
  </w:style>
  <w:style w:type="paragraph" w:customStyle="1" w:styleId="5ED407D63DB25A4EB2D355456E9465DE">
    <w:name w:val="5ED407D63DB25A4EB2D355456E9465DE"/>
  </w:style>
  <w:style w:type="paragraph" w:customStyle="1" w:styleId="D14BE4EFBB52F046865F15449180CCF6">
    <w:name w:val="D14BE4EFBB52F046865F15449180CC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0</TotalTime>
  <Pages>1</Pages>
  <Words>112</Words>
  <Characters>642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2023-04-11T19:15:00Z</dcterms:created>
  <dcterms:modified xsi:type="dcterms:W3CDTF">2023-04-11T19:46:00Z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